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tblpX="299" w:tblpY="1"/>
        <w:tblOverlap w:val="never"/>
        <w:tblW w:w="9719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3240"/>
        <w:gridCol w:w="1843"/>
        <w:gridCol w:w="164"/>
        <w:gridCol w:w="1649"/>
        <w:gridCol w:w="30"/>
        <w:gridCol w:w="2793"/>
      </w:tblGrid>
      <w:tr w:rsidR="0053459E" w:rsidRPr="008E2D5D" w14:paraId="18B59D66" w14:textId="77777777" w:rsidTr="00F06DDC">
        <w:trPr>
          <w:trHeight w:val="331"/>
        </w:trPr>
        <w:tc>
          <w:tcPr>
            <w:tcW w:w="971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F734E9" w14:textId="77777777" w:rsidR="0053459E" w:rsidRPr="008E2D5D" w:rsidRDefault="003D7C0D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Fonts w:ascii="Cordia New" w:hAnsi="Cordia New" w:cs="Cordia New"/>
                <w:b/>
                <w:sz w:val="24"/>
                <w:szCs w:val="24"/>
                <w:lang w:val="fi-FI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fi-FI"/>
              </w:rPr>
              <w:t xml:space="preserve"> </w:t>
            </w:r>
            <w:r w:rsidR="00665F22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fi-FI"/>
              </w:rPr>
              <w:t>C</w:t>
            </w:r>
            <w:r w:rsidR="00BC627C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fi-FI"/>
              </w:rPr>
              <w:t xml:space="preserve"> </w:t>
            </w:r>
            <w:r w:rsidR="00665F22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fi-FI"/>
              </w:rPr>
              <w:t>R</w:t>
            </w:r>
            <w:r w:rsidR="00BC627C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fi-FI"/>
              </w:rPr>
              <w:t xml:space="preserve"> </w:t>
            </w:r>
            <w:r w:rsidR="00665F22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fi-FI"/>
              </w:rPr>
              <w:t>E</w:t>
            </w:r>
            <w:r w:rsidR="00BC627C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fi-FI"/>
              </w:rPr>
              <w:t xml:space="preserve"> </w:t>
            </w:r>
            <w:r w:rsidR="00665F22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fi-FI"/>
              </w:rPr>
              <w:t>W</w:t>
            </w:r>
            <w:r w:rsidR="00BC627C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fi-FI"/>
              </w:rPr>
              <w:t xml:space="preserve"> </w:t>
            </w:r>
            <w:r w:rsidR="00373ED2">
              <w:rPr>
                <w:rStyle w:val="EimitnA"/>
                <w:rFonts w:ascii="Cordia New" w:hAnsi="Cordia New" w:cs="Cordia New"/>
                <w:b/>
                <w:bCs/>
                <w:sz w:val="24"/>
                <w:szCs w:val="24"/>
                <w:lang w:val="fi-FI"/>
              </w:rPr>
              <w:t xml:space="preserve">(aikaväli ja </w:t>
            </w:r>
            <w:proofErr w:type="spellStart"/>
            <w:r w:rsidR="00373ED2">
              <w:rPr>
                <w:rStyle w:val="EimitnA"/>
                <w:rFonts w:ascii="Cordia New" w:hAnsi="Cordia New" w:cs="Cordia New"/>
                <w:b/>
                <w:bCs/>
                <w:sz w:val="24"/>
                <w:szCs w:val="24"/>
                <w:lang w:val="fi-FI"/>
              </w:rPr>
              <w:t>lokaatio</w:t>
            </w:r>
            <w:proofErr w:type="spellEnd"/>
            <w:r w:rsidR="00373ED2">
              <w:rPr>
                <w:rStyle w:val="EimitnA"/>
                <w:rFonts w:ascii="Cordia New" w:hAnsi="Cordia New" w:cs="Cordia New"/>
                <w:b/>
                <w:bCs/>
                <w:sz w:val="24"/>
                <w:szCs w:val="24"/>
                <w:lang w:val="fi-FI"/>
              </w:rPr>
              <w:t xml:space="preserve">) </w:t>
            </w:r>
          </w:p>
        </w:tc>
      </w:tr>
      <w:tr w:rsidR="0053459E" w:rsidRPr="008E2D5D" w14:paraId="4A6D51A6" w14:textId="77777777" w:rsidTr="00F06DDC">
        <w:trPr>
          <w:trHeight w:val="23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6401DD" w14:textId="77777777" w:rsidR="0053459E" w:rsidRPr="008E2D5D" w:rsidRDefault="00BC627C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>T I T L E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A82A6A" w14:textId="77777777" w:rsidR="0053459E" w:rsidRPr="008E2D5D" w:rsidRDefault="00BC627C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>N A M E</w:t>
            </w: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700804" w14:textId="77777777" w:rsidR="0053459E" w:rsidRPr="008E2D5D" w:rsidRDefault="00BC627C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</w:rPr>
              <w:t>P H O N E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F03D51" w14:textId="77777777" w:rsidR="0053459E" w:rsidRPr="008E2D5D" w:rsidRDefault="00BC627C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>E M A I L</w:t>
            </w:r>
          </w:p>
        </w:tc>
      </w:tr>
      <w:tr w:rsidR="0053459E" w:rsidRPr="008E2D5D" w14:paraId="7F455385" w14:textId="77777777" w:rsidTr="00F06DDC">
        <w:trPr>
          <w:trHeight w:val="438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E225A5" w14:textId="77777777" w:rsidR="0053459E" w:rsidRPr="008E2D5D" w:rsidRDefault="00665F22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</w:rPr>
              <w:t xml:space="preserve">Producer 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CB0AB4" w14:textId="77777777" w:rsidR="0053459E" w:rsidRPr="008E2D5D" w:rsidRDefault="0053459E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66541D" w14:textId="77777777" w:rsidR="0053459E" w:rsidRPr="008E2D5D" w:rsidRDefault="0053459E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B5A345" w14:textId="77777777" w:rsidR="0053459E" w:rsidRPr="008E2D5D" w:rsidRDefault="0053459E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53459E" w:rsidRPr="008E2D5D" w14:paraId="4A8D10A4" w14:textId="77777777" w:rsidTr="00F06DDC">
        <w:trPr>
          <w:trHeight w:val="45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A22422" w14:textId="77777777" w:rsidR="0053459E" w:rsidRPr="008E2D5D" w:rsidRDefault="00665F22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</w:rPr>
              <w:t>Director</w:t>
            </w:r>
            <w:r w:rsidR="00685953" w:rsidRPr="008E2D5D">
              <w:rPr>
                <w:rStyle w:val="EimitnA"/>
                <w:rFonts w:ascii="Cordia New" w:hAnsi="Cordia New" w:cs="Cordia New" w:hint="cs"/>
                <w:sz w:val="24"/>
                <w:szCs w:val="24"/>
              </w:rPr>
              <w:t xml:space="preserve"> / Actors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50E7EB" w14:textId="77777777" w:rsidR="0053459E" w:rsidRPr="008E2D5D" w:rsidRDefault="0053459E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DE0BB9" w14:textId="77777777" w:rsidR="0053459E" w:rsidRPr="008E2D5D" w:rsidRDefault="0053459E" w:rsidP="002B5B3A">
            <w:pPr>
              <w:pStyle w:val="Normaali2"/>
              <w:rPr>
                <w:rFonts w:ascii="Cordia New" w:hAnsi="Cordia New" w:cs="Cordia New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747A84" w14:textId="77777777" w:rsidR="0053459E" w:rsidRPr="008E2D5D" w:rsidRDefault="0053459E" w:rsidP="002B5B3A">
            <w:pPr>
              <w:pStyle w:val="Normaali2"/>
              <w:rPr>
                <w:rFonts w:ascii="Cordia New" w:hAnsi="Cordia New" w:cs="Cordia New"/>
              </w:rPr>
            </w:pPr>
          </w:p>
        </w:tc>
      </w:tr>
      <w:tr w:rsidR="0053459E" w:rsidRPr="008E2D5D" w14:paraId="05A75AEC" w14:textId="77777777" w:rsidTr="00F06DDC">
        <w:trPr>
          <w:trHeight w:val="295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C432A1" w14:textId="77777777" w:rsidR="0053459E" w:rsidRPr="008E2D5D" w:rsidRDefault="00665F22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</w:rPr>
              <w:t>Director</w:t>
            </w:r>
            <w:r w:rsidR="00685953" w:rsidRPr="008E2D5D">
              <w:rPr>
                <w:rStyle w:val="EimitnA"/>
                <w:rFonts w:ascii="Cordia New" w:hAnsi="Cordia New" w:cs="Cordia New" w:hint="cs"/>
                <w:sz w:val="24"/>
                <w:szCs w:val="24"/>
              </w:rPr>
              <w:t xml:space="preserve"> / Cinematography</w:t>
            </w: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</w:rPr>
              <w:t xml:space="preserve"> </w:t>
            </w:r>
            <w:r w:rsidR="00BC627C" w:rsidRPr="008E2D5D">
              <w:rPr>
                <w:rStyle w:val="EimitnA"/>
                <w:rFonts w:ascii="Cordia New" w:hAnsi="Cordia New" w:cs="Cordia New" w:hint="cs"/>
                <w:sz w:val="24"/>
                <w:szCs w:val="24"/>
              </w:rPr>
              <w:t>/ Story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D7162B" w14:textId="77777777" w:rsidR="0053459E" w:rsidRPr="008E2D5D" w:rsidRDefault="0053459E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7A34A1" w14:textId="77777777" w:rsidR="0053459E" w:rsidRPr="008E2D5D" w:rsidRDefault="0053459E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41E97F" w14:textId="77777777" w:rsidR="0053459E" w:rsidRPr="008E2D5D" w:rsidRDefault="0053459E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F33C4C" w:rsidRPr="008E2D5D" w14:paraId="2FE266D9" w14:textId="77777777" w:rsidTr="00F06DDC">
        <w:trPr>
          <w:trHeight w:val="295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57C28A" w14:textId="77777777" w:rsidR="00F33C4C" w:rsidRDefault="00F33C4C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Style w:val="EimitnA"/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</w:rPr>
              <w:t>Director of Cinematography (D.O.P)</w:t>
            </w:r>
          </w:p>
          <w:p w14:paraId="41CEE174" w14:textId="77777777" w:rsidR="00357FCC" w:rsidRPr="008E2D5D" w:rsidRDefault="00357FCC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Style w:val="EimitnA"/>
                <w:rFonts w:ascii="Cordia New" w:hAnsi="Cordia New" w:cs="Cordia New"/>
                <w:color w:val="FF0000"/>
                <w:sz w:val="24"/>
                <w:szCs w:val="24"/>
              </w:rPr>
            </w:pPr>
            <w:r>
              <w:rPr>
                <w:rStyle w:val="EimitnA"/>
                <w:rFonts w:ascii="Cordia New" w:hAnsi="Cordia New" w:cs="Cordia New"/>
                <w:sz w:val="24"/>
                <w:szCs w:val="24"/>
              </w:rPr>
              <w:t>A-Cam Operator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ABF742" w14:textId="77777777" w:rsidR="00F33C4C" w:rsidRPr="008E2D5D" w:rsidRDefault="00F33C4C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color w:val="auto"/>
                <w:sz w:val="24"/>
                <w:szCs w:val="24"/>
                <w:lang w:val="es-ES_tradnl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397838" w14:textId="77777777" w:rsidR="00F33C4C" w:rsidRPr="008E2D5D" w:rsidRDefault="00F33C4C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C5BCA3" w14:textId="77777777" w:rsidR="00F33C4C" w:rsidRPr="008E2D5D" w:rsidRDefault="00F33C4C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EF11BD" w:rsidRPr="008E2D5D" w14:paraId="3BF22E2B" w14:textId="77777777" w:rsidTr="00F06DDC">
        <w:trPr>
          <w:trHeight w:val="295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905E10" w14:textId="77777777" w:rsidR="00EF11BD" w:rsidRPr="008E2D5D" w:rsidRDefault="00EF11BD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Style w:val="EimitnA"/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</w:rPr>
              <w:t>Screenwriter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54D61" w14:textId="77777777" w:rsidR="00EF11BD" w:rsidRPr="008E2D5D" w:rsidRDefault="00EF11BD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26333F" w14:textId="77777777" w:rsidR="00EF11BD" w:rsidRPr="008E2D5D" w:rsidRDefault="00EF11BD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88A36B" w14:textId="77777777" w:rsidR="00EF11BD" w:rsidRPr="008E2D5D" w:rsidRDefault="00EF11BD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53459E" w:rsidRPr="008E2D5D" w14:paraId="0C23A3D4" w14:textId="77777777" w:rsidTr="00F06DDC">
        <w:trPr>
          <w:trHeight w:val="45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E1E97B" w14:textId="77777777" w:rsidR="0053459E" w:rsidRPr="008E2D5D" w:rsidRDefault="007617DD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</w:rPr>
              <w:t>Assistant director</w:t>
            </w:r>
            <w:r w:rsidR="00665F22" w:rsidRPr="008E2D5D">
              <w:rPr>
                <w:rStyle w:val="EimitnA"/>
                <w:rFonts w:ascii="Cordia New" w:hAnsi="Cordia New" w:cs="Cordia New" w:hint="cs"/>
                <w:sz w:val="24"/>
                <w:szCs w:val="24"/>
              </w:rPr>
              <w:t xml:space="preserve"> 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C706EC" w14:textId="77777777" w:rsidR="0053459E" w:rsidRPr="008E2D5D" w:rsidRDefault="0053459E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617382" w14:textId="77777777" w:rsidR="0053459E" w:rsidRPr="008E2D5D" w:rsidRDefault="0053459E" w:rsidP="002B5B3A">
            <w:pPr>
              <w:pStyle w:val="Normaali2"/>
              <w:rPr>
                <w:rFonts w:ascii="Cordia New" w:hAnsi="Cordia New" w:cs="Cordia New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993219" w14:textId="77777777" w:rsidR="0053459E" w:rsidRPr="008E2D5D" w:rsidRDefault="0053459E" w:rsidP="002B5B3A">
            <w:pPr>
              <w:pStyle w:val="Normaali2"/>
              <w:rPr>
                <w:rFonts w:ascii="Cordia New" w:hAnsi="Cordia New" w:cs="Cordia New"/>
              </w:rPr>
            </w:pPr>
          </w:p>
        </w:tc>
      </w:tr>
      <w:tr w:rsidR="00EE6642" w:rsidRPr="008E2D5D" w14:paraId="683E4350" w14:textId="77777777" w:rsidTr="00F06DDC">
        <w:trPr>
          <w:trHeight w:val="45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50BF13" w14:textId="77777777" w:rsidR="00EE6642" w:rsidRPr="008E2D5D" w:rsidRDefault="0060163F" w:rsidP="002B5B3A">
            <w:pPr>
              <w:rPr>
                <w:rFonts w:ascii="Cordia New" w:hAnsi="Cordia New" w:cs="Cordia New"/>
                <w:color w:val="222222"/>
                <w:shd w:val="clear" w:color="auto" w:fill="FFFFFF"/>
              </w:rPr>
            </w:pPr>
            <w:proofErr w:type="spellStart"/>
            <w:r>
              <w:rPr>
                <w:rFonts w:ascii="Cordia New" w:hAnsi="Cordia New" w:cs="Cordia New" w:hint="cs"/>
                <w:color w:val="222222"/>
                <w:shd w:val="clear" w:color="auto" w:fill="FFFFFF"/>
              </w:rPr>
              <w:t>Production</w:t>
            </w:r>
            <w:proofErr w:type="spellEnd"/>
            <w:r>
              <w:rPr>
                <w:rFonts w:ascii="Cordia New" w:hAnsi="Cordia New" w:cs="Cordia New" w:hint="cs"/>
                <w:color w:val="2222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ordia New" w:hAnsi="Cordia New" w:cs="Cordia New"/>
                <w:color w:val="222222"/>
                <w:shd w:val="clear" w:color="auto" w:fill="FFFFFF"/>
              </w:rPr>
              <w:t>M</w:t>
            </w:r>
            <w:r w:rsidR="00EE6642" w:rsidRPr="008E2D5D">
              <w:rPr>
                <w:rFonts w:ascii="Cordia New" w:hAnsi="Cordia New" w:cs="Cordia New" w:hint="cs"/>
                <w:color w:val="222222"/>
                <w:shd w:val="clear" w:color="auto" w:fill="FFFFFF"/>
              </w:rPr>
              <w:t>anager</w:t>
            </w:r>
            <w:proofErr w:type="spellEnd"/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BF2B8D" w14:textId="77777777" w:rsidR="00EE6642" w:rsidRPr="008E2D5D" w:rsidRDefault="00EE6642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F6660F" w14:textId="77777777" w:rsidR="00EE6642" w:rsidRPr="008E2D5D" w:rsidRDefault="00EE6642" w:rsidP="002B5B3A">
            <w:pPr>
              <w:pStyle w:val="Normaali2"/>
              <w:rPr>
                <w:rFonts w:ascii="Cordia New" w:hAnsi="Cordia New" w:cs="Cordia New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B6433D" w14:textId="77777777" w:rsidR="00EE6642" w:rsidRPr="008E2D5D" w:rsidRDefault="00EE6642" w:rsidP="002B5B3A">
            <w:pPr>
              <w:pStyle w:val="Normaali2"/>
              <w:rPr>
                <w:rFonts w:ascii="Cordia New" w:hAnsi="Cordia New" w:cs="Cordia New"/>
              </w:rPr>
            </w:pPr>
          </w:p>
        </w:tc>
      </w:tr>
      <w:tr w:rsidR="007C42FC" w:rsidRPr="008E2D5D" w14:paraId="30D830CC" w14:textId="77777777" w:rsidTr="00F06DDC">
        <w:trPr>
          <w:trHeight w:val="45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A95132" w14:textId="77777777" w:rsidR="00173DC0" w:rsidRPr="008E2D5D" w:rsidRDefault="004528BA" w:rsidP="002B5B3A">
            <w:pPr>
              <w:rPr>
                <w:rFonts w:ascii="Cordia New" w:hAnsi="Cordia New" w:cs="Cordia New"/>
                <w:color w:val="000000"/>
                <w:shd w:val="clear" w:color="auto" w:fill="FFFFFF"/>
              </w:rPr>
            </w:pPr>
            <w:proofErr w:type="spellStart"/>
            <w:r w:rsidRPr="008E2D5D">
              <w:rPr>
                <w:rFonts w:ascii="Cordia New" w:hAnsi="Cordia New" w:cs="Cordia New" w:hint="cs"/>
                <w:color w:val="000000"/>
                <w:shd w:val="clear" w:color="auto" w:fill="FFFFFF"/>
              </w:rPr>
              <w:t>Clapperboard</w:t>
            </w:r>
            <w:proofErr w:type="spellEnd"/>
            <w:r w:rsidR="00173DC0" w:rsidRPr="008E2D5D">
              <w:rPr>
                <w:rFonts w:ascii="Cordia New" w:hAnsi="Cordia New" w:cs="Cordia New" w:hint="cs"/>
                <w:color w:val="000000"/>
                <w:shd w:val="clear" w:color="auto" w:fill="FFFFFF"/>
              </w:rPr>
              <w:t xml:space="preserve"> &amp; </w:t>
            </w:r>
            <w:proofErr w:type="spellStart"/>
            <w:r w:rsidR="00173DC0" w:rsidRPr="008E2D5D">
              <w:rPr>
                <w:rFonts w:ascii="Cordia New" w:hAnsi="Cordia New" w:cs="Cordia New" w:hint="cs"/>
                <w:color w:val="000000"/>
                <w:shd w:val="clear" w:color="auto" w:fill="FFFFFF"/>
              </w:rPr>
              <w:t>Continuity</w:t>
            </w:r>
            <w:proofErr w:type="spellEnd"/>
          </w:p>
          <w:p w14:paraId="759CABAD" w14:textId="77777777" w:rsidR="007C42FC" w:rsidRPr="008E2D5D" w:rsidRDefault="007C42FC" w:rsidP="002B5B3A">
            <w:pPr>
              <w:pStyle w:val="Normaali1"/>
              <w:tabs>
                <w:tab w:val="left" w:pos="456"/>
              </w:tabs>
              <w:spacing w:after="0"/>
              <w:jc w:val="both"/>
              <w:rPr>
                <w:rStyle w:val="EimitnA"/>
                <w:rFonts w:ascii="Cordia New" w:hAnsi="Cordia New" w:cs="Cordia New"/>
                <w:b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sz w:val="24"/>
                <w:szCs w:val="24"/>
              </w:rPr>
              <w:tab/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72F4C0" w14:textId="77777777" w:rsidR="003155A2" w:rsidRPr="008E2D5D" w:rsidRDefault="003155A2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24289D" w14:textId="77777777" w:rsidR="007C42FC" w:rsidRPr="008E2D5D" w:rsidRDefault="007C42FC" w:rsidP="002B5B3A">
            <w:pPr>
              <w:pStyle w:val="Normaali2"/>
              <w:rPr>
                <w:rFonts w:ascii="Cordia New" w:hAnsi="Cordia New" w:cs="Cordia New"/>
                <w:color w:val="auto"/>
                <w:lang w:val="fi-FI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36F816" w14:textId="77777777" w:rsidR="007C42FC" w:rsidRPr="008E2D5D" w:rsidRDefault="007C42FC" w:rsidP="002B5B3A">
            <w:pPr>
              <w:pStyle w:val="Normaali2"/>
              <w:rPr>
                <w:rFonts w:ascii="Cordia New" w:hAnsi="Cordia New" w:cs="Cordia New"/>
                <w:color w:val="auto"/>
                <w:lang w:val="fi-FI"/>
              </w:rPr>
            </w:pPr>
          </w:p>
        </w:tc>
      </w:tr>
      <w:tr w:rsidR="000554A3" w:rsidRPr="008E2D5D" w14:paraId="37808F84" w14:textId="77777777" w:rsidTr="00F06DDC">
        <w:trPr>
          <w:trHeight w:val="45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D4BC8D" w14:textId="77777777"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</w:rPr>
              <w:t xml:space="preserve">Production coordinator 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526123" w14:textId="77777777"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65558D" w14:textId="77777777" w:rsidR="000554A3" w:rsidRPr="008E2D5D" w:rsidRDefault="000554A3" w:rsidP="000554A3">
            <w:pPr>
              <w:pStyle w:val="Normaali2"/>
              <w:rPr>
                <w:rFonts w:ascii="Cordia New" w:hAnsi="Cordia New" w:cs="Cordia New"/>
                <w:lang w:val="fi-FI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8FFA43" w14:textId="77777777" w:rsidR="000554A3" w:rsidRPr="008E2D5D" w:rsidRDefault="000554A3" w:rsidP="000554A3">
            <w:pPr>
              <w:pStyle w:val="Normaali2"/>
              <w:rPr>
                <w:rFonts w:ascii="Cordia New" w:hAnsi="Cordia New" w:cs="Cordia New"/>
                <w:lang w:val="fi-FI"/>
              </w:rPr>
            </w:pPr>
          </w:p>
        </w:tc>
      </w:tr>
      <w:tr w:rsidR="000554A3" w:rsidRPr="008E2D5D" w14:paraId="587389DE" w14:textId="77777777" w:rsidTr="00F06DDC">
        <w:trPr>
          <w:trHeight w:val="45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0E971D" w14:textId="77777777" w:rsidR="000554A3" w:rsidRPr="008E2D5D" w:rsidRDefault="008E2D5D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Style w:val="EimitnA"/>
                <w:rFonts w:ascii="Cordia New" w:hAnsi="Cordia New" w:cs="Cordia New"/>
                <w:sz w:val="24"/>
                <w:szCs w:val="24"/>
              </w:rPr>
            </w:pPr>
            <w:proofErr w:type="spellStart"/>
            <w:r>
              <w:rPr>
                <w:rFonts w:ascii="Cordia New" w:hAnsi="Cordia New" w:cs="Cordia New" w:hint="cs"/>
                <w:sz w:val="24"/>
                <w:szCs w:val="24"/>
              </w:rPr>
              <w:t>Making</w:t>
            </w:r>
            <w:proofErr w:type="spellEnd"/>
            <w:r>
              <w:rPr>
                <w:rFonts w:ascii="Cordia New" w:hAnsi="Cordia New" w:cs="Cordia New" w:hint="cs"/>
                <w:sz w:val="24"/>
                <w:szCs w:val="24"/>
              </w:rPr>
              <w:t xml:space="preserve"> of </w:t>
            </w:r>
            <w:proofErr w:type="spellStart"/>
            <w:r>
              <w:rPr>
                <w:rFonts w:ascii="Cordia New" w:hAnsi="Cordia New" w:cs="Cordia New" w:hint="cs"/>
                <w:sz w:val="24"/>
                <w:szCs w:val="24"/>
              </w:rPr>
              <w:t>pictures</w:t>
            </w:r>
            <w:proofErr w:type="spellEnd"/>
            <w:r w:rsidR="00D42191">
              <w:rPr>
                <w:rFonts w:ascii="Cordia New" w:hAnsi="Cordia New" w:cs="Cordia New" w:hint="cs"/>
                <w:sz w:val="24"/>
                <w:szCs w:val="24"/>
              </w:rPr>
              <w:t xml:space="preserve">/ </w:t>
            </w:r>
            <w:r w:rsidR="00D42191">
              <w:rPr>
                <w:rFonts w:ascii="Cordia New" w:hAnsi="Cordia New" w:cs="Cordia New"/>
                <w:sz w:val="24"/>
                <w:szCs w:val="24"/>
              </w:rPr>
              <w:t>C</w:t>
            </w:r>
            <w:r w:rsidR="000554A3" w:rsidRPr="008E2D5D">
              <w:rPr>
                <w:rFonts w:ascii="Cordia New" w:hAnsi="Cordia New" w:cs="Cordia New" w:hint="cs"/>
                <w:sz w:val="24"/>
                <w:szCs w:val="24"/>
              </w:rPr>
              <w:t>atering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C81D68" w14:textId="77777777"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1D11E0" w14:textId="77777777" w:rsidR="000554A3" w:rsidRPr="008E2D5D" w:rsidRDefault="000554A3" w:rsidP="000554A3">
            <w:pPr>
              <w:pStyle w:val="Normaali2"/>
              <w:rPr>
                <w:rFonts w:ascii="Cordia New" w:hAnsi="Cordia New" w:cs="Cordia New"/>
                <w:lang w:val="fi-FI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4371DB" w14:textId="77777777" w:rsidR="000554A3" w:rsidRPr="008E2D5D" w:rsidRDefault="000554A3" w:rsidP="000554A3">
            <w:pPr>
              <w:pStyle w:val="Normaali2"/>
              <w:rPr>
                <w:rFonts w:ascii="Cordia New" w:hAnsi="Cordia New" w:cs="Cordia New"/>
                <w:lang w:val="fi-FI"/>
              </w:rPr>
            </w:pPr>
          </w:p>
        </w:tc>
      </w:tr>
      <w:tr w:rsidR="007C42FC" w:rsidRPr="008E2D5D" w14:paraId="572C4689" w14:textId="77777777" w:rsidTr="00F06DDC">
        <w:trPr>
          <w:trHeight w:val="300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7CE309" w14:textId="77777777" w:rsidR="007C42FC" w:rsidRPr="008E2D5D" w:rsidRDefault="007C42FC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</w:rPr>
              <w:t xml:space="preserve">SOUND 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1EC4DC" w14:textId="77777777" w:rsidR="007C42FC" w:rsidRPr="008E2D5D" w:rsidRDefault="007C42FC" w:rsidP="002B5B3A">
            <w:pPr>
              <w:rPr>
                <w:rFonts w:ascii="Cordia New" w:hAnsi="Cordia New" w:cs="Cordia New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72F7AD" w14:textId="77777777" w:rsidR="007C42FC" w:rsidRPr="008E2D5D" w:rsidRDefault="007C42FC" w:rsidP="002B5B3A">
            <w:pPr>
              <w:rPr>
                <w:rFonts w:ascii="Cordia New" w:hAnsi="Cordia New" w:cs="Cordia New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9473D4" w14:textId="77777777" w:rsidR="007C42FC" w:rsidRPr="008E2D5D" w:rsidRDefault="007C42FC" w:rsidP="002B5B3A">
            <w:pPr>
              <w:rPr>
                <w:rFonts w:ascii="Cordia New" w:hAnsi="Cordia New" w:cs="Cordia New"/>
              </w:rPr>
            </w:pPr>
          </w:p>
        </w:tc>
      </w:tr>
      <w:tr w:rsidR="007C42FC" w:rsidRPr="008E2D5D" w14:paraId="38D02A12" w14:textId="77777777" w:rsidTr="00F06DDC">
        <w:trPr>
          <w:trHeight w:val="485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9ACA4A" w14:textId="77777777" w:rsidR="007C42FC" w:rsidRPr="008E2D5D" w:rsidRDefault="007C42FC" w:rsidP="002B5B3A">
            <w:pPr>
              <w:rPr>
                <w:rFonts w:ascii="Cordia New" w:hAnsi="Cordia New" w:cs="Cordia New"/>
                <w:bCs/>
                <w:shd w:val="clear" w:color="auto" w:fill="FFFFFF"/>
                <w:lang w:val="en-US"/>
              </w:rPr>
            </w:pPr>
            <w:r w:rsidRPr="008E2D5D">
              <w:rPr>
                <w:rFonts w:ascii="Cordia New" w:hAnsi="Cordia New" w:cs="Cordia New" w:hint="cs"/>
                <w:bCs/>
                <w:shd w:val="clear" w:color="auto" w:fill="FFFFFF"/>
                <w:lang w:val="en-US"/>
              </w:rPr>
              <w:t xml:space="preserve">Location Sound Recordist and sound </w:t>
            </w:r>
          </w:p>
          <w:p w14:paraId="454F4E87" w14:textId="77777777" w:rsidR="007C42FC" w:rsidRPr="008E2D5D" w:rsidRDefault="007C42FC" w:rsidP="002B5B3A">
            <w:pPr>
              <w:rPr>
                <w:rFonts w:ascii="Cordia New" w:hAnsi="Cordia New" w:cs="Cordia New"/>
                <w:lang w:val="en-US"/>
              </w:rPr>
            </w:pPr>
            <w:r w:rsidRPr="008E2D5D">
              <w:rPr>
                <w:rFonts w:ascii="Cordia New" w:hAnsi="Cordia New" w:cs="Cordia New" w:hint="cs"/>
                <w:bCs/>
                <w:shd w:val="clear" w:color="auto" w:fill="FFFFFF"/>
                <w:lang w:val="en-US"/>
              </w:rPr>
              <w:t>design (post production)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845C20" w14:textId="77777777" w:rsidR="007C42FC" w:rsidRPr="00AA27CD" w:rsidRDefault="00EC4542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color w:val="auto"/>
                <w:sz w:val="24"/>
                <w:szCs w:val="24"/>
                <w:lang w:val="fi-FI"/>
              </w:rPr>
            </w:pPr>
            <w:r>
              <w:rPr>
                <w:rFonts w:ascii="Cordia New" w:hAnsi="Cordia New" w:cs="Cordia New"/>
                <w:color w:val="auto"/>
                <w:sz w:val="24"/>
                <w:szCs w:val="24"/>
                <w:lang w:val="fi-FI"/>
              </w:rPr>
              <w:t>Opettaja</w:t>
            </w: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CEEB41" w14:textId="77777777" w:rsidR="007C42FC" w:rsidRPr="008E2D5D" w:rsidRDefault="007C42FC" w:rsidP="002B5B3A">
            <w:pPr>
              <w:pStyle w:val="Normaali2"/>
              <w:rPr>
                <w:rFonts w:ascii="Cordia New" w:hAnsi="Cordia New" w:cs="Cordia New"/>
                <w:color w:val="auto"/>
                <w:lang w:val="fi-FI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23D5DC" w14:textId="77777777" w:rsidR="007C42FC" w:rsidRPr="008E2D5D" w:rsidRDefault="007C42FC" w:rsidP="002B5B3A">
            <w:pPr>
              <w:pStyle w:val="Normaali2"/>
              <w:rPr>
                <w:rFonts w:ascii="Cordia New" w:hAnsi="Cordia New" w:cs="Cordia New"/>
                <w:color w:val="auto"/>
                <w:lang w:val="fi-FI"/>
              </w:rPr>
            </w:pPr>
          </w:p>
        </w:tc>
      </w:tr>
      <w:tr w:rsidR="00920B95" w:rsidRPr="008E2D5D" w14:paraId="1095D663" w14:textId="77777777" w:rsidTr="00F06DDC">
        <w:trPr>
          <w:trHeight w:val="485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EAC384" w14:textId="77777777" w:rsidR="00920B95" w:rsidRPr="008E2D5D" w:rsidRDefault="00920B95" w:rsidP="002B5B3A">
            <w:pPr>
              <w:rPr>
                <w:rFonts w:ascii="Cordia New" w:hAnsi="Cordia New" w:cs="Cordia New"/>
                <w:bCs/>
                <w:shd w:val="clear" w:color="auto" w:fill="FFFFFF"/>
                <w:lang w:val="en-US"/>
              </w:rPr>
            </w:pPr>
            <w:r>
              <w:rPr>
                <w:rFonts w:ascii="Cordia New" w:hAnsi="Cordia New" w:cs="Cordia New"/>
                <w:bCs/>
                <w:shd w:val="clear" w:color="auto" w:fill="FFFFFF"/>
                <w:lang w:val="en-US"/>
              </w:rPr>
              <w:t>Sound assistant (4.9.)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5B63A9" w14:textId="77777777" w:rsidR="00920B95" w:rsidRPr="00AA27CD" w:rsidRDefault="00920B95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color w:val="auto"/>
                <w:sz w:val="24"/>
                <w:szCs w:val="24"/>
                <w:lang w:val="fi-FI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0B39E4" w14:textId="77777777" w:rsidR="00920B95" w:rsidRPr="008E2D5D" w:rsidRDefault="00920B95" w:rsidP="002B5B3A">
            <w:pPr>
              <w:pStyle w:val="Normaali2"/>
              <w:rPr>
                <w:rFonts w:ascii="Cordia New" w:hAnsi="Cordia New" w:cs="Cordia New"/>
                <w:color w:val="auto"/>
                <w:lang w:val="fi-FI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B89E18" w14:textId="77777777" w:rsidR="00920B95" w:rsidRPr="008E2D5D" w:rsidRDefault="00920B95" w:rsidP="002B5B3A">
            <w:pPr>
              <w:pStyle w:val="Normaali2"/>
              <w:rPr>
                <w:rFonts w:ascii="Cordia New" w:hAnsi="Cordia New" w:cs="Cordia New"/>
                <w:color w:val="auto"/>
                <w:lang w:val="fi-FI"/>
              </w:rPr>
            </w:pPr>
          </w:p>
        </w:tc>
      </w:tr>
      <w:tr w:rsidR="00B2333D" w:rsidRPr="008E2D5D" w14:paraId="0FBAE11C" w14:textId="77777777" w:rsidTr="00F06DDC">
        <w:trPr>
          <w:trHeight w:val="485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4E5B5F" w14:textId="77777777" w:rsidR="00B2333D" w:rsidRPr="008E2D5D" w:rsidRDefault="00A76DCC" w:rsidP="002B5B3A">
            <w:pPr>
              <w:rPr>
                <w:rFonts w:ascii="Cordia New" w:hAnsi="Cordia New" w:cs="Cordia New"/>
                <w:bCs/>
                <w:shd w:val="clear" w:color="auto" w:fill="FFFFFF"/>
                <w:lang w:val="en-US"/>
              </w:rPr>
            </w:pPr>
            <w:r w:rsidRPr="008E2D5D">
              <w:rPr>
                <w:rFonts w:ascii="Cordia New" w:hAnsi="Cordia New" w:cs="Cordia New" w:hint="cs"/>
                <w:bCs/>
                <w:shd w:val="clear" w:color="auto" w:fill="FFFFFF"/>
                <w:lang w:val="en-US"/>
              </w:rPr>
              <w:t>Sound assistant</w:t>
            </w:r>
            <w:r w:rsidR="00501A33">
              <w:rPr>
                <w:rFonts w:ascii="Cordia New" w:hAnsi="Cordia New" w:cs="Cordia New"/>
                <w:bCs/>
                <w:shd w:val="clear" w:color="auto" w:fill="FFFFFF"/>
                <w:lang w:val="en-US"/>
              </w:rPr>
              <w:t xml:space="preserve"> </w:t>
            </w:r>
            <w:r w:rsidR="00920B95">
              <w:rPr>
                <w:rFonts w:ascii="Cordia New" w:hAnsi="Cordia New" w:cs="Cordia New"/>
                <w:bCs/>
                <w:shd w:val="clear" w:color="auto" w:fill="FFFFFF"/>
                <w:lang w:val="en-US"/>
              </w:rPr>
              <w:t>(5.9.)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142952" w14:textId="77777777" w:rsidR="00B2333D" w:rsidRPr="008E2D5D" w:rsidRDefault="00B2333D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color w:val="auto"/>
                <w:sz w:val="24"/>
                <w:szCs w:val="24"/>
                <w:lang w:val="fi-FI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821884" w14:textId="77777777" w:rsidR="00B2333D" w:rsidRPr="008E2D5D" w:rsidRDefault="00B2333D" w:rsidP="002B5B3A">
            <w:pPr>
              <w:pStyle w:val="Normaali2"/>
              <w:rPr>
                <w:rFonts w:ascii="Cordia New" w:hAnsi="Cordia New" w:cs="Cordia New"/>
                <w:color w:val="auto"/>
                <w:lang w:val="fi-FI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F33EBD" w14:textId="77777777" w:rsidR="00B2333D" w:rsidRPr="008E2D5D" w:rsidRDefault="00B2333D" w:rsidP="002B5B3A">
            <w:pPr>
              <w:pStyle w:val="Normaali2"/>
              <w:rPr>
                <w:rFonts w:ascii="Cordia New" w:hAnsi="Cordia New" w:cs="Cordia New"/>
                <w:color w:val="auto"/>
                <w:lang w:val="fi-FI"/>
              </w:rPr>
            </w:pPr>
          </w:p>
        </w:tc>
      </w:tr>
      <w:tr w:rsidR="007C42FC" w:rsidRPr="008E2D5D" w14:paraId="64570A2B" w14:textId="77777777" w:rsidTr="00F06DDC">
        <w:trPr>
          <w:trHeight w:val="300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5A99CF" w14:textId="77777777" w:rsidR="007C42FC" w:rsidRPr="008E2D5D" w:rsidRDefault="002B5B3A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Style w:val="EimitnA"/>
                <w:rFonts w:ascii="Cordia New" w:hAnsi="Cordia New" w:cs="Cordia New"/>
                <w:b/>
                <w:bCs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</w:rPr>
              <w:t xml:space="preserve">LIGHTS AND </w:t>
            </w:r>
            <w:r w:rsidR="007C42FC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</w:rPr>
              <w:t>CAMERA CREW</w:t>
            </w:r>
          </w:p>
          <w:p w14:paraId="21CB5B3D" w14:textId="77777777" w:rsidR="007C42FC" w:rsidRPr="008E2D5D" w:rsidRDefault="007C42FC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Style w:val="EimitnA"/>
                <w:rFonts w:ascii="Cordia New" w:hAnsi="Cordia New" w:cs="Cordia New"/>
                <w:b/>
                <w:bCs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</w:rPr>
              <w:t>Red Scarlett &amp; URSA mini 4.6 K</w:t>
            </w:r>
          </w:p>
          <w:p w14:paraId="1178001D" w14:textId="77777777" w:rsidR="007C42FC" w:rsidRPr="008E2D5D" w:rsidRDefault="007C42FC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Fonts w:ascii="Cordia New" w:hAnsi="Cordia New" w:cs="Cordia New"/>
                <w:b/>
                <w:bCs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 xml:space="preserve">LIGHTS Supervisor 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A920EA" w14:textId="77777777" w:rsidR="007C42FC" w:rsidRPr="008E2D5D" w:rsidRDefault="007C42FC" w:rsidP="002B5B3A">
            <w:pPr>
              <w:rPr>
                <w:rFonts w:ascii="Cordia New" w:hAnsi="Cordia New" w:cs="Cordia New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609CAE" w14:textId="77777777" w:rsidR="007C42FC" w:rsidRPr="008E2D5D" w:rsidRDefault="007C42FC" w:rsidP="002B5B3A">
            <w:pPr>
              <w:rPr>
                <w:rFonts w:ascii="Cordia New" w:hAnsi="Cordia New" w:cs="Cordia New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6799B9" w14:textId="77777777" w:rsidR="007C42FC" w:rsidRPr="008E2D5D" w:rsidRDefault="007C42FC" w:rsidP="002B5B3A">
            <w:pPr>
              <w:rPr>
                <w:rFonts w:ascii="Cordia New" w:hAnsi="Cordia New" w:cs="Cordia New"/>
              </w:rPr>
            </w:pPr>
          </w:p>
          <w:p w14:paraId="5C81383B" w14:textId="77777777" w:rsidR="007C42FC" w:rsidRPr="008E2D5D" w:rsidRDefault="007C42FC" w:rsidP="002B5B3A">
            <w:pPr>
              <w:rPr>
                <w:rFonts w:ascii="Cordia New" w:hAnsi="Cordia New" w:cs="Cordia New"/>
              </w:rPr>
            </w:pPr>
          </w:p>
        </w:tc>
      </w:tr>
      <w:tr w:rsidR="000554A3" w:rsidRPr="008E2D5D" w14:paraId="13647F95" w14:textId="77777777" w:rsidTr="00F06DDC">
        <w:trPr>
          <w:trHeight w:val="45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2E128C" w14:textId="77777777"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Fonts w:ascii="Cordia New" w:hAnsi="Cordia New" w:cs="Cordia New"/>
                <w:sz w:val="24"/>
                <w:szCs w:val="24"/>
              </w:rPr>
            </w:pPr>
            <w:proofErr w:type="spellStart"/>
            <w:r w:rsidRPr="008E2D5D">
              <w:rPr>
                <w:rStyle w:val="EimitnA"/>
                <w:rFonts w:ascii="Cordia New" w:hAnsi="Cordia New" w:cs="Cordia New" w:hint="cs"/>
                <w:bCs/>
                <w:sz w:val="24"/>
                <w:szCs w:val="24"/>
                <w:lang w:val="es-ES_tradnl"/>
              </w:rPr>
              <w:t>Gaffer</w:t>
            </w:r>
            <w:proofErr w:type="spellEnd"/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8A7986" w14:textId="77777777"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  <w:lang w:val="en-US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64DC79" w14:textId="77777777" w:rsidR="000554A3" w:rsidRPr="008E2D5D" w:rsidRDefault="000554A3" w:rsidP="000554A3">
            <w:pPr>
              <w:pStyle w:val="Normaali2"/>
              <w:rPr>
                <w:rFonts w:ascii="Cordia New" w:hAnsi="Cordia New" w:cs="Cordia New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6B0325" w14:textId="77777777" w:rsidR="000554A3" w:rsidRPr="008E2D5D" w:rsidRDefault="000554A3" w:rsidP="000554A3">
            <w:pPr>
              <w:rPr>
                <w:rFonts w:ascii="Cordia New" w:hAnsi="Cordia New" w:cs="Cordia New"/>
                <w:color w:val="283C46"/>
                <w:shd w:val="clear" w:color="auto" w:fill="FFFFFF"/>
                <w:lang w:val="en-US"/>
              </w:rPr>
            </w:pPr>
          </w:p>
        </w:tc>
      </w:tr>
      <w:tr w:rsidR="000554A3" w:rsidRPr="008E2D5D" w14:paraId="4F2B638B" w14:textId="77777777" w:rsidTr="00F06DDC">
        <w:trPr>
          <w:trHeight w:val="45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7F2224" w14:textId="77777777"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Style w:val="EimitnA"/>
                <w:rFonts w:ascii="Cordia New" w:hAnsi="Cordia New" w:cs="Cordia New"/>
                <w:bCs/>
                <w:sz w:val="24"/>
                <w:szCs w:val="24"/>
                <w:lang w:val="es-ES_tradnl"/>
              </w:rPr>
            </w:pPr>
            <w:proofErr w:type="spellStart"/>
            <w:r w:rsidRPr="008E2D5D">
              <w:rPr>
                <w:rStyle w:val="EimitnA"/>
                <w:rFonts w:ascii="Cordia New" w:hAnsi="Cordia New" w:cs="Cordia New" w:hint="cs"/>
                <w:bCs/>
                <w:sz w:val="24"/>
                <w:szCs w:val="24"/>
                <w:lang w:val="es-ES_tradnl"/>
              </w:rPr>
              <w:t>Best</w:t>
            </w:r>
            <w:proofErr w:type="spellEnd"/>
            <w:r w:rsidRPr="008E2D5D">
              <w:rPr>
                <w:rStyle w:val="EimitnA"/>
                <w:rFonts w:ascii="Cordia New" w:hAnsi="Cordia New" w:cs="Cordia New" w:hint="cs"/>
                <w:bCs/>
                <w:sz w:val="24"/>
                <w:szCs w:val="24"/>
                <w:lang w:val="es-ES_tradnl"/>
              </w:rPr>
              <w:t xml:space="preserve"> </w:t>
            </w:r>
            <w:proofErr w:type="spellStart"/>
            <w:r w:rsidRPr="008E2D5D">
              <w:rPr>
                <w:rStyle w:val="EimitnA"/>
                <w:rFonts w:ascii="Cordia New" w:hAnsi="Cordia New" w:cs="Cordia New" w:hint="cs"/>
                <w:bCs/>
                <w:sz w:val="24"/>
                <w:szCs w:val="24"/>
                <w:lang w:val="es-ES_tradnl"/>
              </w:rPr>
              <w:t>Boy</w:t>
            </w:r>
            <w:proofErr w:type="spellEnd"/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4D7C98" w14:textId="77777777"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  <w:lang w:val="en-US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B1B1EE" w14:textId="77777777" w:rsidR="000554A3" w:rsidRPr="008E2D5D" w:rsidRDefault="000554A3" w:rsidP="000554A3">
            <w:pPr>
              <w:pStyle w:val="Normaali2"/>
              <w:rPr>
                <w:rFonts w:ascii="Cordia New" w:hAnsi="Cordia New" w:cs="Cordia New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03C1B6" w14:textId="77777777" w:rsidR="000554A3" w:rsidRPr="008E2D5D" w:rsidRDefault="000554A3" w:rsidP="000554A3">
            <w:pPr>
              <w:rPr>
                <w:rFonts w:ascii="Cordia New" w:hAnsi="Cordia New" w:cs="Cordia New"/>
                <w:color w:val="283C46"/>
                <w:shd w:val="clear" w:color="auto" w:fill="FFFFFF"/>
                <w:lang w:val="en-US"/>
              </w:rPr>
            </w:pPr>
          </w:p>
        </w:tc>
      </w:tr>
      <w:tr w:rsidR="000554A3" w:rsidRPr="008E2D5D" w14:paraId="3FA79760" w14:textId="77777777" w:rsidTr="00F06DDC">
        <w:trPr>
          <w:trHeight w:val="45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96B239" w14:textId="77777777"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Style w:val="EimitnA"/>
                <w:rFonts w:ascii="Cordia New" w:hAnsi="Cordia New" w:cs="Cordia New"/>
                <w:bCs/>
                <w:sz w:val="24"/>
                <w:szCs w:val="24"/>
                <w:lang w:val="es-ES_tradnl"/>
              </w:rPr>
            </w:pPr>
            <w:proofErr w:type="spellStart"/>
            <w:r w:rsidRPr="008E2D5D">
              <w:rPr>
                <w:rStyle w:val="EimitnA"/>
                <w:rFonts w:ascii="Cordia New" w:hAnsi="Cordia New" w:cs="Cordia New" w:hint="cs"/>
                <w:bCs/>
                <w:sz w:val="24"/>
                <w:szCs w:val="24"/>
                <w:lang w:val="es-ES_tradnl"/>
              </w:rPr>
              <w:t>Grip</w:t>
            </w:r>
            <w:proofErr w:type="spellEnd"/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400FAC" w14:textId="77777777"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  <w:lang w:val="en-US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A60097" w14:textId="77777777" w:rsidR="000554A3" w:rsidRPr="008E2D5D" w:rsidRDefault="000554A3" w:rsidP="000554A3">
            <w:pPr>
              <w:pStyle w:val="Normaali2"/>
              <w:rPr>
                <w:rFonts w:ascii="Cordia New" w:hAnsi="Cordia New" w:cs="Cordia New"/>
                <w:lang w:val="fi-FI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718929" w14:textId="77777777" w:rsidR="000554A3" w:rsidRPr="008E2D5D" w:rsidRDefault="000554A3" w:rsidP="000554A3">
            <w:pPr>
              <w:rPr>
                <w:rFonts w:ascii="Cordia New" w:hAnsi="Cordia New" w:cs="Cordia New"/>
              </w:rPr>
            </w:pPr>
          </w:p>
        </w:tc>
      </w:tr>
      <w:tr w:rsidR="000554A3" w:rsidRPr="008E2D5D" w14:paraId="58B78170" w14:textId="77777777" w:rsidTr="00F06DDC">
        <w:trPr>
          <w:trHeight w:val="45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672188" w14:textId="77777777"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Style w:val="EimitnA"/>
                <w:rFonts w:ascii="Cordia New" w:hAnsi="Cordia New" w:cs="Cordia New"/>
                <w:bCs/>
                <w:sz w:val="24"/>
                <w:szCs w:val="24"/>
                <w:lang w:val="es-ES_tradnl"/>
              </w:rPr>
            </w:pPr>
            <w:proofErr w:type="spellStart"/>
            <w:r w:rsidRPr="008E2D5D">
              <w:rPr>
                <w:rStyle w:val="EimitnA"/>
                <w:rFonts w:ascii="Cordia New" w:hAnsi="Cordia New" w:cs="Cordia New" w:hint="cs"/>
                <w:bCs/>
                <w:sz w:val="24"/>
                <w:szCs w:val="24"/>
                <w:lang w:val="es-ES_tradnl"/>
              </w:rPr>
              <w:t>Grip</w:t>
            </w:r>
            <w:proofErr w:type="spellEnd"/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7E2836" w14:textId="77777777"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  <w:lang w:val="en-US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D9763C" w14:textId="77777777" w:rsidR="000554A3" w:rsidRPr="008E2D5D" w:rsidRDefault="000554A3" w:rsidP="000554A3">
            <w:pPr>
              <w:pStyle w:val="Normaali2"/>
              <w:rPr>
                <w:rFonts w:ascii="Cordia New" w:hAnsi="Cordia New" w:cs="Cordia New"/>
                <w:lang w:val="fi-FI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99B4BD" w14:textId="77777777" w:rsidR="000554A3" w:rsidRPr="008E2D5D" w:rsidRDefault="000554A3" w:rsidP="000554A3">
            <w:pPr>
              <w:rPr>
                <w:rFonts w:ascii="Cordia New" w:hAnsi="Cordia New" w:cs="Cordia New"/>
              </w:rPr>
            </w:pPr>
          </w:p>
        </w:tc>
      </w:tr>
      <w:tr w:rsidR="00A21000" w:rsidRPr="00257B01" w14:paraId="2C203376" w14:textId="77777777" w:rsidTr="00F06DDC">
        <w:trPr>
          <w:trHeight w:val="45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ED8A2B" w14:textId="77777777" w:rsidR="00A21000" w:rsidRPr="008E2D5D" w:rsidRDefault="00A21000" w:rsidP="00A21000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Fonts w:ascii="Cordia New" w:hAnsi="Cordia New" w:cs="Cordia New"/>
                <w:sz w:val="24"/>
                <w:szCs w:val="24"/>
                <w:lang w:val="en-US"/>
              </w:rPr>
            </w:pPr>
            <w:r w:rsidRPr="008E2D5D">
              <w:rPr>
                <w:rFonts w:ascii="Cordia New" w:hAnsi="Cordia New" w:cs="Cordia New" w:hint="cs"/>
                <w:sz w:val="24"/>
                <w:szCs w:val="24"/>
                <w:lang w:val="en-US"/>
              </w:rPr>
              <w:lastRenderedPageBreak/>
              <w:t>1st AC / Focus puller A-camera / Camera A-operator / Dolly Grip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DA5D5A" w14:textId="77777777" w:rsidR="00A21000" w:rsidRPr="008E2D5D" w:rsidRDefault="00A21000" w:rsidP="00A21000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3C1557" w14:textId="77777777" w:rsidR="00A21000" w:rsidRPr="00257B01" w:rsidRDefault="00A21000" w:rsidP="00A21000">
            <w:pPr>
              <w:pStyle w:val="Normaali2"/>
              <w:rPr>
                <w:rFonts w:ascii="Cordia New" w:hAnsi="Cordia New" w:cs="Cordia New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0BAE09" w14:textId="77777777" w:rsidR="00A21000" w:rsidRPr="00257B01" w:rsidRDefault="00A21000" w:rsidP="00A21000">
            <w:pPr>
              <w:pStyle w:val="Normaali2"/>
              <w:rPr>
                <w:rFonts w:ascii="Cordia New" w:hAnsi="Cordia New" w:cs="Cordia New"/>
              </w:rPr>
            </w:pPr>
          </w:p>
        </w:tc>
      </w:tr>
      <w:tr w:rsidR="000554A3" w:rsidRPr="00257B01" w14:paraId="1392B2EB" w14:textId="77777777" w:rsidTr="00F06DDC">
        <w:trPr>
          <w:trHeight w:val="45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630570" w14:textId="77777777"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Fonts w:ascii="Cordia New" w:hAnsi="Cordia New" w:cs="Cordia New" w:hint="cs"/>
                <w:sz w:val="24"/>
                <w:szCs w:val="24"/>
              </w:rPr>
              <w:t>2nd AC A-camera</w:t>
            </w:r>
            <w:r w:rsidR="002F5F6E" w:rsidRPr="008E2D5D">
              <w:rPr>
                <w:rFonts w:ascii="Cordia New" w:hAnsi="Cordia New" w:cs="Cordia New" w:hint="cs"/>
                <w:sz w:val="24"/>
                <w:szCs w:val="24"/>
              </w:rPr>
              <w:t xml:space="preserve"> / B-</w:t>
            </w:r>
            <w:proofErr w:type="spellStart"/>
            <w:r w:rsidR="002F5F6E" w:rsidRPr="008E2D5D">
              <w:rPr>
                <w:rFonts w:ascii="Cordia New" w:hAnsi="Cordia New" w:cs="Cordia New" w:hint="cs"/>
                <w:sz w:val="24"/>
                <w:szCs w:val="24"/>
              </w:rPr>
              <w:t>kameran</w:t>
            </w:r>
            <w:proofErr w:type="spellEnd"/>
            <w:r w:rsidR="002F5F6E" w:rsidRPr="008E2D5D">
              <w:rPr>
                <w:rFonts w:ascii="Cordia New" w:hAnsi="Cordia New" w:cs="Cordia New" w:hint="cs"/>
                <w:sz w:val="24"/>
                <w:szCs w:val="24"/>
              </w:rPr>
              <w:t xml:space="preserve"> </w:t>
            </w:r>
            <w:proofErr w:type="spellStart"/>
            <w:r w:rsidR="002F5F6E" w:rsidRPr="008E2D5D">
              <w:rPr>
                <w:rFonts w:ascii="Cordia New" w:hAnsi="Cordia New" w:cs="Cordia New" w:hint="cs"/>
                <w:sz w:val="24"/>
                <w:szCs w:val="24"/>
              </w:rPr>
              <w:t>klaffi</w:t>
            </w:r>
            <w:proofErr w:type="spellEnd"/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D49624" w14:textId="77777777"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90D7F7" w14:textId="77777777" w:rsidR="000554A3" w:rsidRPr="00257B01" w:rsidRDefault="000554A3" w:rsidP="000554A3">
            <w:pPr>
              <w:pStyle w:val="Normaali2"/>
              <w:rPr>
                <w:rFonts w:ascii="Cordia New" w:hAnsi="Cordia New" w:cs="Cordia New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BA065A" w14:textId="77777777" w:rsidR="000554A3" w:rsidRPr="00257B01" w:rsidRDefault="000554A3" w:rsidP="000554A3">
            <w:pPr>
              <w:pStyle w:val="Normaali2"/>
              <w:rPr>
                <w:rFonts w:ascii="Cordia New" w:hAnsi="Cordia New" w:cs="Cordia New"/>
              </w:rPr>
            </w:pPr>
          </w:p>
        </w:tc>
      </w:tr>
      <w:tr w:rsidR="000554A3" w:rsidRPr="008E2D5D" w14:paraId="6C858D71" w14:textId="77777777" w:rsidTr="00F06DDC">
        <w:trPr>
          <w:trHeight w:val="45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E69D89" w14:textId="77777777" w:rsidR="000554A3" w:rsidRPr="008E2D5D" w:rsidRDefault="00207ED5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Fonts w:ascii="Cordia New" w:hAnsi="Cordia New" w:cs="Cordia New"/>
                <w:sz w:val="24"/>
                <w:szCs w:val="24"/>
              </w:rPr>
            </w:pPr>
            <w:r>
              <w:rPr>
                <w:rFonts w:ascii="Cordia New" w:hAnsi="Cordia New" w:cs="Cordia New" w:hint="cs"/>
                <w:sz w:val="24"/>
                <w:szCs w:val="24"/>
              </w:rPr>
              <w:t xml:space="preserve">Camera </w:t>
            </w:r>
            <w:proofErr w:type="spellStart"/>
            <w:r>
              <w:rPr>
                <w:rFonts w:ascii="Cordia New" w:hAnsi="Cordia New" w:cs="Cordia New" w:hint="cs"/>
                <w:sz w:val="24"/>
                <w:szCs w:val="24"/>
              </w:rPr>
              <w:t>operator</w:t>
            </w:r>
            <w:proofErr w:type="spellEnd"/>
            <w:r>
              <w:rPr>
                <w:rFonts w:ascii="Cordia New" w:hAnsi="Cordia New" w:cs="Cordia New" w:hint="cs"/>
                <w:sz w:val="24"/>
                <w:szCs w:val="24"/>
              </w:rPr>
              <w:t xml:space="preserve"> B</w:t>
            </w:r>
            <w:r>
              <w:rPr>
                <w:rFonts w:ascii="Cordia New" w:hAnsi="Cordia New" w:cs="Cordia New"/>
                <w:sz w:val="24"/>
                <w:szCs w:val="24"/>
              </w:rPr>
              <w:t>-</w:t>
            </w:r>
            <w:proofErr w:type="spellStart"/>
            <w:r>
              <w:rPr>
                <w:rFonts w:ascii="Cordia New" w:hAnsi="Cordia New" w:cs="Cordia New"/>
                <w:sz w:val="24"/>
                <w:szCs w:val="24"/>
              </w:rPr>
              <w:t>Cam</w:t>
            </w:r>
            <w:proofErr w:type="spellEnd"/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368B81" w14:textId="77777777"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929BB9" w14:textId="77777777" w:rsidR="000554A3" w:rsidRPr="008E2D5D" w:rsidRDefault="000554A3" w:rsidP="000554A3">
            <w:pPr>
              <w:pStyle w:val="Normaali2"/>
              <w:rPr>
                <w:rFonts w:ascii="Cordia New" w:hAnsi="Cordia New" w:cs="Cordia New"/>
                <w:lang w:val="fi-FI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6CC31A" w14:textId="77777777" w:rsidR="000554A3" w:rsidRPr="008E2D5D" w:rsidRDefault="000554A3" w:rsidP="000554A3">
            <w:pPr>
              <w:pStyle w:val="Normaali2"/>
              <w:rPr>
                <w:rFonts w:ascii="Cordia New" w:hAnsi="Cordia New" w:cs="Cordia New"/>
                <w:lang w:val="fi-FI"/>
              </w:rPr>
            </w:pPr>
          </w:p>
        </w:tc>
      </w:tr>
      <w:tr w:rsidR="000554A3" w:rsidRPr="008E2D5D" w14:paraId="3EE0DBA1" w14:textId="77777777" w:rsidTr="00F06DDC">
        <w:trPr>
          <w:trHeight w:val="485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900F73" w14:textId="77777777" w:rsidR="000554A3" w:rsidRPr="008E2D5D" w:rsidRDefault="000554A3" w:rsidP="000554A3">
            <w:pPr>
              <w:rPr>
                <w:rFonts w:ascii="Cordia New" w:hAnsi="Cordia New" w:cs="Cordia New"/>
                <w:b/>
              </w:rPr>
            </w:pPr>
            <w:r w:rsidRPr="008E2D5D">
              <w:rPr>
                <w:rFonts w:ascii="Cordia New" w:hAnsi="Cordia New" w:cs="Cordia New" w:hint="cs"/>
                <w:b/>
              </w:rPr>
              <w:t xml:space="preserve">Poissa kuvauksista </w:t>
            </w:r>
            <w:r w:rsidR="00B06345">
              <w:rPr>
                <w:rFonts w:ascii="Cordia New" w:hAnsi="Cordia New" w:cs="Cordia New"/>
                <w:b/>
              </w:rPr>
              <w:t xml:space="preserve">(kuka ja milloin) 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ADA217" w14:textId="77777777"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b/>
                <w:sz w:val="24"/>
                <w:szCs w:val="24"/>
                <w:lang w:val="fi-FI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303B1A" w14:textId="77777777" w:rsidR="000554A3" w:rsidRPr="008E2D5D" w:rsidRDefault="000554A3" w:rsidP="000554A3">
            <w:pPr>
              <w:pStyle w:val="Normaali2"/>
              <w:rPr>
                <w:rStyle w:val="EimitnA"/>
                <w:rFonts w:ascii="Cordia New" w:hAnsi="Cordia New" w:cs="Cordia New"/>
                <w:b/>
                <w:shd w:val="clear" w:color="auto" w:fill="FFFFFF"/>
                <w:lang w:val="es-ES_tradnl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5819C1" w14:textId="77777777" w:rsidR="000554A3" w:rsidRPr="008E2D5D" w:rsidRDefault="000554A3" w:rsidP="000554A3">
            <w:pPr>
              <w:pStyle w:val="Normaali2"/>
              <w:rPr>
                <w:rStyle w:val="EimitnA"/>
                <w:rFonts w:ascii="Cordia New" w:hAnsi="Cordia New" w:cs="Cordia New"/>
                <w:b/>
                <w:lang w:val="fi-FI"/>
              </w:rPr>
            </w:pPr>
          </w:p>
        </w:tc>
      </w:tr>
      <w:tr w:rsidR="000554A3" w:rsidRPr="008E2D5D" w14:paraId="05C2330F" w14:textId="77777777" w:rsidTr="00F06DDC">
        <w:trPr>
          <w:trHeight w:val="485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567326" w14:textId="77777777" w:rsidR="000554A3" w:rsidRPr="00B06345" w:rsidRDefault="000554A3" w:rsidP="000554A3">
            <w:pPr>
              <w:rPr>
                <w:rFonts w:ascii="Cordia New" w:hAnsi="Cordia New" w:cs="Cordia New"/>
              </w:rPr>
            </w:pP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8C5378" w14:textId="77777777"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Fonts w:ascii="Cordia New" w:hAnsi="Cordia New" w:cs="Cordia New" w:hint="cs"/>
                <w:sz w:val="24"/>
                <w:szCs w:val="24"/>
              </w:rPr>
              <w:t xml:space="preserve"> </w:t>
            </w: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6AF431" w14:textId="77777777" w:rsidR="00A21000" w:rsidRPr="008E2D5D" w:rsidRDefault="00A21000" w:rsidP="000554A3">
            <w:pPr>
              <w:pStyle w:val="Normaali2"/>
              <w:rPr>
                <w:rStyle w:val="EimitnA"/>
                <w:rFonts w:ascii="Cordia New" w:hAnsi="Cordia New" w:cs="Cordia New"/>
                <w:shd w:val="clear" w:color="auto" w:fill="FFFFFF"/>
                <w:lang w:val="fi-FI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26CE38" w14:textId="77777777" w:rsidR="000554A3" w:rsidRPr="008E2D5D" w:rsidRDefault="000554A3" w:rsidP="000554A3">
            <w:pPr>
              <w:pStyle w:val="Normaali2"/>
              <w:rPr>
                <w:rStyle w:val="EimitnA"/>
                <w:rFonts w:ascii="Cordia New" w:hAnsi="Cordia New" w:cs="Cordia New"/>
                <w:lang w:val="fi-FI"/>
              </w:rPr>
            </w:pPr>
          </w:p>
        </w:tc>
      </w:tr>
      <w:tr w:rsidR="000554A3" w:rsidRPr="008E2D5D" w14:paraId="6460D5F8" w14:textId="77777777" w:rsidTr="00F06DDC">
        <w:trPr>
          <w:trHeight w:val="485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2D6B78" w14:textId="77777777" w:rsidR="000554A3" w:rsidRPr="008E2D5D" w:rsidRDefault="003649C0" w:rsidP="000554A3">
            <w:pPr>
              <w:rPr>
                <w:rFonts w:ascii="Cordia New" w:hAnsi="Cordia New" w:cs="Cordia New"/>
                <w:lang w:val="en-US"/>
              </w:rPr>
            </w:pPr>
            <w:r>
              <w:rPr>
                <w:rFonts w:ascii="Cordia New" w:hAnsi="Cordia New" w:cs="Cordia New" w:hint="cs"/>
                <w:lang w:val="en-US"/>
              </w:rPr>
              <w:t>D.</w:t>
            </w:r>
            <w:proofErr w:type="gramStart"/>
            <w:r>
              <w:rPr>
                <w:rFonts w:ascii="Cordia New" w:hAnsi="Cordia New" w:cs="Cordia New" w:hint="cs"/>
                <w:lang w:val="en-US"/>
              </w:rPr>
              <w:t>I.T</w:t>
            </w:r>
            <w:proofErr w:type="gramEnd"/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8083BB" w14:textId="77777777" w:rsidR="000554A3" w:rsidRPr="008E2D5D" w:rsidRDefault="000554A3" w:rsidP="00B06345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4A6C0F" w14:textId="77777777" w:rsidR="000554A3" w:rsidRPr="008E2D5D" w:rsidRDefault="000554A3" w:rsidP="000554A3">
            <w:pPr>
              <w:pStyle w:val="Normaali2"/>
              <w:rPr>
                <w:rFonts w:ascii="Cordia New" w:hAnsi="Cordia New" w:cs="Cordia New"/>
                <w:lang w:val="fi-FI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204E19" w14:textId="77777777" w:rsidR="000554A3" w:rsidRPr="008E2D5D" w:rsidRDefault="000554A3" w:rsidP="000554A3">
            <w:pPr>
              <w:pStyle w:val="Normaali2"/>
              <w:rPr>
                <w:rFonts w:ascii="Cordia New" w:hAnsi="Cordia New" w:cs="Cordia New"/>
                <w:lang w:val="fi-FI"/>
              </w:rPr>
            </w:pPr>
          </w:p>
        </w:tc>
      </w:tr>
      <w:tr w:rsidR="000554A3" w:rsidRPr="008E2D5D" w14:paraId="1DF16DA6" w14:textId="77777777" w:rsidTr="00F06DDC">
        <w:trPr>
          <w:trHeight w:val="485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FD7078" w14:textId="77777777" w:rsidR="000554A3" w:rsidRPr="008E2D5D" w:rsidRDefault="000554A3" w:rsidP="000554A3">
            <w:pPr>
              <w:rPr>
                <w:rFonts w:ascii="Cordia New" w:hAnsi="Cordia New" w:cs="Cordia New"/>
                <w:lang w:val="en-US"/>
              </w:rPr>
            </w:pPr>
            <w:r w:rsidRPr="008E2D5D">
              <w:rPr>
                <w:rFonts w:ascii="Cordia New" w:hAnsi="Cordia New" w:cs="Cordia New" w:hint="cs"/>
                <w:lang w:val="en-US"/>
              </w:rPr>
              <w:t>D.I.T. assistant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D0A295" w14:textId="77777777"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F9F2B0" w14:textId="77777777" w:rsidR="000554A3" w:rsidRPr="008E2D5D" w:rsidRDefault="000554A3" w:rsidP="000554A3">
            <w:pPr>
              <w:pStyle w:val="Normaali2"/>
              <w:rPr>
                <w:rStyle w:val="EimitnA"/>
                <w:rFonts w:ascii="Cordia New" w:hAnsi="Cordia New" w:cs="Cordia New"/>
                <w:shd w:val="clear" w:color="auto" w:fill="FFFFFF"/>
                <w:lang w:val="es-ES_tradnl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E02B7E" w14:textId="77777777" w:rsidR="000554A3" w:rsidRPr="008E2D5D" w:rsidRDefault="000554A3" w:rsidP="000554A3">
            <w:pPr>
              <w:pStyle w:val="Normaali2"/>
              <w:rPr>
                <w:rStyle w:val="EimitnA"/>
                <w:rFonts w:ascii="Cordia New" w:hAnsi="Cordia New" w:cs="Cordia New"/>
                <w:lang w:val="es-ES_tradnl"/>
              </w:rPr>
            </w:pPr>
          </w:p>
        </w:tc>
      </w:tr>
      <w:tr w:rsidR="000554A3" w:rsidRPr="008E2D5D" w14:paraId="1E3AAB60" w14:textId="77777777" w:rsidTr="00F06DDC">
        <w:trPr>
          <w:trHeight w:val="331"/>
        </w:trPr>
        <w:tc>
          <w:tcPr>
            <w:tcW w:w="971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0829DC" w14:textId="77777777" w:rsidR="000554A3" w:rsidRPr="008E2D5D" w:rsidRDefault="000554A3" w:rsidP="000554A3">
            <w:pPr>
              <w:pStyle w:val="Normaali2"/>
              <w:rPr>
                <w:rFonts w:ascii="Cordia New" w:hAnsi="Cordia New" w:cs="Cordia New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bCs/>
              </w:rPr>
              <w:t>Makeup</w:t>
            </w:r>
          </w:p>
        </w:tc>
      </w:tr>
      <w:tr w:rsidR="000554A3" w:rsidRPr="008E2D5D" w14:paraId="36C0A1C1" w14:textId="77777777" w:rsidTr="00F06DDC">
        <w:trPr>
          <w:trHeight w:val="310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CD3C2B" w14:textId="77777777" w:rsidR="000554A3" w:rsidRPr="008E2D5D" w:rsidRDefault="007F0838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Style w:val="EimitnA"/>
                <w:rFonts w:ascii="Cordia New" w:hAnsi="Cordia New" w:cs="Cordia New"/>
                <w:sz w:val="24"/>
                <w:szCs w:val="24"/>
              </w:rPr>
            </w:pPr>
            <w:proofErr w:type="spellStart"/>
            <w:r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Makeup</w:t>
            </w:r>
            <w:proofErr w:type="spellEnd"/>
            <w:r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 xml:space="preserve"> and </w:t>
            </w:r>
            <w:proofErr w:type="spellStart"/>
            <w:r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  <w:t>H</w:t>
            </w:r>
            <w:r w:rsidR="000554A3"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air</w:t>
            </w:r>
            <w:proofErr w:type="spellEnd"/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8A239A" w14:textId="77777777"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848697" w14:textId="77777777" w:rsidR="000554A3" w:rsidRPr="008E2D5D" w:rsidRDefault="000554A3" w:rsidP="000554A3">
            <w:pPr>
              <w:rPr>
                <w:rFonts w:ascii="Cordia New" w:hAnsi="Cordia New" w:cs="Cordia New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2C18D0" w14:textId="77777777" w:rsidR="000554A3" w:rsidRPr="008E2D5D" w:rsidRDefault="000554A3" w:rsidP="000554A3">
            <w:pPr>
              <w:pStyle w:val="Normaali2"/>
              <w:rPr>
                <w:rFonts w:ascii="Cordia New" w:hAnsi="Cordia New" w:cs="Cordia New"/>
              </w:rPr>
            </w:pPr>
          </w:p>
        </w:tc>
      </w:tr>
      <w:tr w:rsidR="00E65154" w:rsidRPr="008E2D5D" w14:paraId="19BD87B0" w14:textId="77777777" w:rsidTr="00F06DDC">
        <w:trPr>
          <w:trHeight w:val="310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0A39D1" w14:textId="77777777" w:rsidR="00E65154" w:rsidRPr="008E2D5D" w:rsidRDefault="007F0838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  <w:proofErr w:type="spellStart"/>
            <w:r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Makeup</w:t>
            </w:r>
            <w:proofErr w:type="spellEnd"/>
            <w:r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 xml:space="preserve"> and </w:t>
            </w:r>
            <w:proofErr w:type="spellStart"/>
            <w:r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  <w:t>H</w:t>
            </w:r>
            <w:r w:rsidR="00E65154"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air</w:t>
            </w:r>
            <w:proofErr w:type="spellEnd"/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58BA79" w14:textId="77777777" w:rsidR="00E65154" w:rsidRPr="008E2D5D" w:rsidRDefault="00E65154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eastAsia="Times New Roman" w:hAnsi="Cordia New" w:cs="Cordia New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F6B2F6" w14:textId="77777777" w:rsidR="00E65154" w:rsidRPr="008E2D5D" w:rsidRDefault="00E65154" w:rsidP="000554A3">
            <w:pPr>
              <w:rPr>
                <w:rFonts w:ascii="Cordia New" w:hAnsi="Cordia New" w:cs="Cordia New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3C5CB7" w14:textId="77777777" w:rsidR="00E65154" w:rsidRPr="008E2D5D" w:rsidRDefault="00E65154" w:rsidP="000554A3">
            <w:pPr>
              <w:pStyle w:val="Normaali2"/>
              <w:rPr>
                <w:rFonts w:ascii="Cordia New" w:hAnsi="Cordia New" w:cs="Cordia New"/>
              </w:rPr>
            </w:pPr>
          </w:p>
        </w:tc>
      </w:tr>
      <w:tr w:rsidR="00F06DDC" w:rsidRPr="008E2D5D" w14:paraId="1B5F8D28" w14:textId="77777777" w:rsidTr="00F06DDC">
        <w:trPr>
          <w:trHeight w:val="310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0B2F0D" w14:textId="77777777" w:rsidR="00F06DDC" w:rsidRPr="008E2D5D" w:rsidRDefault="007F0838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  <w:proofErr w:type="spellStart"/>
            <w:r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  <w:t>Make</w:t>
            </w:r>
            <w:proofErr w:type="spellEnd"/>
            <w:r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  <w:t xml:space="preserve"> up and </w:t>
            </w:r>
            <w:proofErr w:type="spellStart"/>
            <w:r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  <w:t>Hair</w:t>
            </w:r>
            <w:proofErr w:type="spellEnd"/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18BD79" w14:textId="77777777" w:rsidR="00F06DDC" w:rsidRDefault="00F06DDC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eastAsia="Times New Roman" w:hAnsi="Cordia New" w:cs="Cordia New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2983D5" w14:textId="77777777" w:rsidR="00F06DDC" w:rsidRPr="008E2D5D" w:rsidRDefault="00F06DDC" w:rsidP="000554A3">
            <w:pPr>
              <w:rPr>
                <w:rFonts w:ascii="Cordia New" w:hAnsi="Cordia New" w:cs="Cordia New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B330AF" w14:textId="77777777" w:rsidR="00F06DDC" w:rsidRPr="008E2D5D" w:rsidRDefault="00F06DDC" w:rsidP="000554A3">
            <w:pPr>
              <w:pStyle w:val="Normaali2"/>
              <w:rPr>
                <w:rFonts w:ascii="Cordia New" w:hAnsi="Cordia New" w:cs="Cordia New"/>
              </w:rPr>
            </w:pPr>
          </w:p>
        </w:tc>
      </w:tr>
      <w:tr w:rsidR="000554A3" w:rsidRPr="008E2D5D" w14:paraId="75AFC2E2" w14:textId="77777777" w:rsidTr="00F06DDC">
        <w:trPr>
          <w:trHeight w:val="331"/>
        </w:trPr>
        <w:tc>
          <w:tcPr>
            <w:tcW w:w="971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B6FA5E" w14:textId="77777777"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Fonts w:ascii="Cordia New" w:hAnsi="Cordia New" w:cs="Cordia New"/>
                <w:sz w:val="24"/>
                <w:szCs w:val="24"/>
              </w:rPr>
            </w:pPr>
            <w:proofErr w:type="spellStart"/>
            <w:r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>Wardrobe</w:t>
            </w:r>
            <w:proofErr w:type="spellEnd"/>
            <w:r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 xml:space="preserve"> </w:t>
            </w:r>
          </w:p>
        </w:tc>
      </w:tr>
      <w:tr w:rsidR="000554A3" w:rsidRPr="008E2D5D" w14:paraId="54288566" w14:textId="77777777" w:rsidTr="00F06DDC">
        <w:trPr>
          <w:trHeight w:val="23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D45707" w14:textId="77777777"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rPr>
                <w:rFonts w:ascii="Cordia New" w:hAnsi="Cordia New" w:cs="Cordia New"/>
                <w:sz w:val="24"/>
                <w:szCs w:val="24"/>
                <w:lang w:val="en-US"/>
              </w:rPr>
            </w:pPr>
            <w:proofErr w:type="spellStart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Costume</w:t>
            </w:r>
            <w:proofErr w:type="spellEnd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 xml:space="preserve"> </w:t>
            </w:r>
            <w:proofErr w:type="spellStart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designer</w:t>
            </w:r>
            <w:proofErr w:type="spellEnd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 xml:space="preserve"> and Supervisor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1B9C5B" w14:textId="77777777"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4A2FCA" w14:textId="77777777" w:rsidR="000554A3" w:rsidRPr="008E2D5D" w:rsidRDefault="000554A3" w:rsidP="000554A3">
            <w:pPr>
              <w:pStyle w:val="Normaali1"/>
              <w:widowControl w:val="0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2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184555" w14:textId="77777777"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0554A3" w:rsidRPr="008E2D5D" w14:paraId="5246A733" w14:textId="77777777" w:rsidTr="00F06DDC">
        <w:trPr>
          <w:trHeight w:val="23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928ABF" w14:textId="77777777"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Fonts w:ascii="Cordia New" w:hAnsi="Cordia New" w:cs="Cordia New"/>
                <w:sz w:val="24"/>
                <w:szCs w:val="24"/>
              </w:rPr>
            </w:pPr>
            <w:proofErr w:type="spellStart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Costume</w:t>
            </w:r>
            <w:proofErr w:type="spellEnd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 xml:space="preserve"> </w:t>
            </w:r>
            <w:proofErr w:type="spellStart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assistant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E1A26B" w14:textId="77777777" w:rsidR="000554A3" w:rsidRPr="008E2D5D" w:rsidRDefault="000554A3" w:rsidP="000554A3">
            <w:pPr>
              <w:pStyle w:val="Leiptekst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uppressAutoHyphens/>
              <w:rPr>
                <w:rFonts w:ascii="Cordia New" w:hAnsi="Cordia New" w:cs="Cordia New"/>
              </w:rPr>
            </w:pPr>
          </w:p>
        </w:tc>
        <w:tc>
          <w:tcPr>
            <w:tcW w:w="1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20C554" w14:textId="77777777" w:rsidR="000554A3" w:rsidRPr="008E2D5D" w:rsidRDefault="000554A3" w:rsidP="000554A3">
            <w:pPr>
              <w:pStyle w:val="Normaali2"/>
              <w:rPr>
                <w:rFonts w:ascii="Cordia New" w:hAnsi="Cordia New" w:cs="Cordia New"/>
              </w:rPr>
            </w:pPr>
          </w:p>
        </w:tc>
        <w:tc>
          <w:tcPr>
            <w:tcW w:w="2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3EF4EA" w14:textId="77777777" w:rsidR="000554A3" w:rsidRPr="008E2D5D" w:rsidRDefault="000554A3" w:rsidP="000554A3">
            <w:pPr>
              <w:pStyle w:val="Normaali2"/>
              <w:rPr>
                <w:rFonts w:ascii="Cordia New" w:hAnsi="Cordia New" w:cs="Cordia New"/>
              </w:rPr>
            </w:pPr>
          </w:p>
        </w:tc>
      </w:tr>
      <w:tr w:rsidR="0015118F" w:rsidRPr="008E2D5D" w14:paraId="50735446" w14:textId="77777777" w:rsidTr="00F06DDC">
        <w:trPr>
          <w:trHeight w:val="23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892278" w14:textId="77777777" w:rsidR="0015118F" w:rsidRPr="008E2D5D" w:rsidRDefault="0015118F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  <w:proofErr w:type="spellStart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Costume</w:t>
            </w:r>
            <w:proofErr w:type="spellEnd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 xml:space="preserve"> </w:t>
            </w:r>
            <w:proofErr w:type="spellStart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assistant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FC58B8" w14:textId="77777777" w:rsidR="0015118F" w:rsidRPr="008E2D5D" w:rsidRDefault="0015118F" w:rsidP="000554A3">
            <w:pPr>
              <w:pStyle w:val="Leiptekst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uppressAutoHyphens/>
              <w:rPr>
                <w:rFonts w:ascii="Cordia New" w:hAnsi="Cordia New" w:cs="Cordia New"/>
              </w:rPr>
            </w:pPr>
          </w:p>
        </w:tc>
        <w:tc>
          <w:tcPr>
            <w:tcW w:w="1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E45FE4" w14:textId="77777777" w:rsidR="0015118F" w:rsidRPr="008E2D5D" w:rsidRDefault="0015118F" w:rsidP="000554A3">
            <w:pPr>
              <w:pStyle w:val="Normaali2"/>
              <w:rPr>
                <w:rFonts w:ascii="Cordia New" w:hAnsi="Cordia New" w:cs="Cordia New"/>
              </w:rPr>
            </w:pPr>
          </w:p>
        </w:tc>
        <w:tc>
          <w:tcPr>
            <w:tcW w:w="2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3F6786" w14:textId="77777777" w:rsidR="0015118F" w:rsidRPr="008E2D5D" w:rsidRDefault="0015118F" w:rsidP="000554A3">
            <w:pPr>
              <w:pStyle w:val="Normaali2"/>
              <w:rPr>
                <w:rFonts w:ascii="Cordia New" w:hAnsi="Cordia New" w:cs="Cordia New"/>
              </w:rPr>
            </w:pPr>
          </w:p>
        </w:tc>
      </w:tr>
      <w:tr w:rsidR="000554A3" w:rsidRPr="008E2D5D" w14:paraId="657712F4" w14:textId="77777777" w:rsidTr="00F06DDC">
        <w:trPr>
          <w:trHeight w:val="331"/>
        </w:trPr>
        <w:tc>
          <w:tcPr>
            <w:tcW w:w="971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74DE0A" w14:textId="77777777"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>ACTORS</w:t>
            </w:r>
          </w:p>
        </w:tc>
      </w:tr>
      <w:tr w:rsidR="000554A3" w:rsidRPr="008E2D5D" w14:paraId="1BDE1F12" w14:textId="77777777" w:rsidTr="00F06DDC">
        <w:trPr>
          <w:trHeight w:val="45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1EF515" w14:textId="77777777" w:rsidR="000554A3" w:rsidRPr="008E2D5D" w:rsidRDefault="00B16C4B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rPr>
                <w:rFonts w:ascii="Cordia New" w:hAnsi="Cordia New" w:cs="Cordia New"/>
                <w:sz w:val="24"/>
                <w:szCs w:val="24"/>
              </w:rPr>
            </w:pPr>
            <w:proofErr w:type="spellStart"/>
            <w:r>
              <w:rPr>
                <w:rFonts w:ascii="Cordia New" w:hAnsi="Cordia New" w:cs="Cordia New"/>
                <w:sz w:val="24"/>
                <w:szCs w:val="24"/>
              </w:rPr>
              <w:t>Roolinimi</w:t>
            </w:r>
            <w:proofErr w:type="spellEnd"/>
            <w:r>
              <w:rPr>
                <w:rFonts w:ascii="Cordia New" w:hAnsi="Cordia New" w:cs="Cordia New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ACE352" w14:textId="77777777" w:rsidR="000554A3" w:rsidRPr="008E2D5D" w:rsidRDefault="00B16C4B" w:rsidP="000554A3">
            <w:pPr>
              <w:pStyle w:val="Leiptekst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uppressAutoHyphens/>
              <w:rPr>
                <w:rFonts w:ascii="Cordia New" w:hAnsi="Cordia New" w:cs="Cordia New"/>
              </w:rPr>
            </w:pPr>
            <w:proofErr w:type="spellStart"/>
            <w:r>
              <w:rPr>
                <w:rFonts w:ascii="Cordia New" w:hAnsi="Cordia New" w:cs="Cordia New"/>
              </w:rPr>
              <w:t>oikea</w:t>
            </w:r>
            <w:proofErr w:type="spellEnd"/>
            <w:r>
              <w:rPr>
                <w:rFonts w:ascii="Cordia New" w:hAnsi="Cordia New" w:cs="Cordia New"/>
              </w:rPr>
              <w:t xml:space="preserve"> </w:t>
            </w:r>
            <w:proofErr w:type="spellStart"/>
            <w:r>
              <w:rPr>
                <w:rFonts w:ascii="Cordia New" w:hAnsi="Cordia New" w:cs="Cordia New"/>
              </w:rPr>
              <w:t>nimi</w:t>
            </w:r>
            <w:proofErr w:type="spellEnd"/>
          </w:p>
        </w:tc>
        <w:tc>
          <w:tcPr>
            <w:tcW w:w="1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999F93" w14:textId="77777777" w:rsidR="000554A3" w:rsidRPr="008E2D5D" w:rsidRDefault="00B16C4B" w:rsidP="000554A3">
            <w:pPr>
              <w:pStyle w:val="Oletus"/>
              <w:rPr>
                <w:rFonts w:ascii="Cordia New" w:hAnsi="Cordia New" w:cs="Cordia New"/>
                <w:sz w:val="24"/>
                <w:szCs w:val="24"/>
              </w:rPr>
            </w:pPr>
            <w:proofErr w:type="spellStart"/>
            <w:r>
              <w:rPr>
                <w:rFonts w:ascii="Cordia New" w:hAnsi="Cordia New" w:cs="Cordia New"/>
                <w:sz w:val="24"/>
                <w:szCs w:val="24"/>
              </w:rPr>
              <w:t>puhelinnumero</w:t>
            </w:r>
            <w:proofErr w:type="spellEnd"/>
            <w:r>
              <w:rPr>
                <w:rFonts w:ascii="Cordia New" w:hAnsi="Cordia New" w:cs="Cordia New"/>
                <w:sz w:val="24"/>
                <w:szCs w:val="24"/>
              </w:rPr>
              <w:t xml:space="preserve"> </w:t>
            </w:r>
          </w:p>
        </w:tc>
        <w:tc>
          <w:tcPr>
            <w:tcW w:w="2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8B9BA1" w14:textId="77777777" w:rsidR="000554A3" w:rsidRPr="00B16C4B" w:rsidRDefault="00B16C4B" w:rsidP="000554A3">
            <w:pPr>
              <w:pStyle w:val="Oletus"/>
              <w:rPr>
                <w:rFonts w:ascii="Cordia New" w:hAnsi="Cordia New" w:cs="Cordia New"/>
                <w:color w:val="000000" w:themeColor="text1"/>
                <w:sz w:val="24"/>
                <w:szCs w:val="24"/>
                <w:lang w:val="fi-FI"/>
              </w:rPr>
            </w:pPr>
            <w:r w:rsidRPr="00B16C4B">
              <w:rPr>
                <w:rFonts w:ascii="Cordia New" w:hAnsi="Cordia New" w:cs="Cordia New"/>
                <w:color w:val="000000" w:themeColor="text1"/>
                <w:sz w:val="24"/>
                <w:szCs w:val="24"/>
                <w:lang w:val="fi-FI"/>
              </w:rPr>
              <w:t xml:space="preserve">koti- tai muu </w:t>
            </w:r>
            <w:proofErr w:type="gramStart"/>
            <w:r w:rsidRPr="00B16C4B">
              <w:rPr>
                <w:rFonts w:ascii="Cordia New" w:hAnsi="Cordia New" w:cs="Cordia New"/>
                <w:color w:val="000000" w:themeColor="text1"/>
                <w:sz w:val="24"/>
                <w:szCs w:val="24"/>
                <w:lang w:val="fi-FI"/>
              </w:rPr>
              <w:t>osoite</w:t>
            </w:r>
            <w:proofErr w:type="gramEnd"/>
            <w:r w:rsidRPr="00B16C4B">
              <w:rPr>
                <w:rFonts w:ascii="Cordia New" w:hAnsi="Cordia New" w:cs="Cordia New"/>
                <w:color w:val="000000" w:themeColor="text1"/>
                <w:sz w:val="24"/>
                <w:szCs w:val="24"/>
                <w:lang w:val="fi-FI"/>
              </w:rPr>
              <w:t xml:space="preserve"> josta haetaan kuvauspaikalle </w:t>
            </w:r>
          </w:p>
        </w:tc>
      </w:tr>
      <w:tr w:rsidR="000554A3" w:rsidRPr="008E2D5D" w14:paraId="11CC208A" w14:textId="77777777" w:rsidTr="00F06DDC">
        <w:trPr>
          <w:trHeight w:val="527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5AB621" w14:textId="77777777"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09D97E" w14:textId="77777777" w:rsidR="000554A3" w:rsidRPr="00257B01" w:rsidRDefault="000554A3" w:rsidP="000554A3">
            <w:pPr>
              <w:pStyle w:val="Leiptekst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uppressAutoHyphens/>
              <w:rPr>
                <w:rFonts w:ascii="Cordia New" w:hAnsi="Cordia New" w:cs="Cordia New"/>
                <w:lang w:val="fi-FI"/>
              </w:rPr>
            </w:pPr>
          </w:p>
        </w:tc>
        <w:tc>
          <w:tcPr>
            <w:tcW w:w="1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E997E2" w14:textId="77777777" w:rsidR="000554A3" w:rsidRPr="00257B01" w:rsidRDefault="000554A3" w:rsidP="000554A3">
            <w:pPr>
              <w:pStyle w:val="Oletus"/>
              <w:rPr>
                <w:rFonts w:ascii="Cordia New" w:hAnsi="Cordia New" w:cs="Cordia New"/>
                <w:sz w:val="24"/>
                <w:szCs w:val="24"/>
                <w:lang w:val="fi-FI"/>
              </w:rPr>
            </w:pPr>
          </w:p>
        </w:tc>
        <w:tc>
          <w:tcPr>
            <w:tcW w:w="2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747C29" w14:textId="77777777" w:rsidR="000554A3" w:rsidRPr="00257B01" w:rsidRDefault="000554A3" w:rsidP="000554A3">
            <w:pPr>
              <w:pStyle w:val="Oletus"/>
              <w:rPr>
                <w:rFonts w:ascii="Cordia New" w:hAnsi="Cordia New" w:cs="Cordia New"/>
                <w:sz w:val="24"/>
                <w:szCs w:val="24"/>
                <w:lang w:val="fi-FI"/>
              </w:rPr>
            </w:pPr>
          </w:p>
        </w:tc>
      </w:tr>
      <w:tr w:rsidR="000554A3" w:rsidRPr="008E2D5D" w14:paraId="032CE2B4" w14:textId="77777777" w:rsidTr="00F06DDC">
        <w:trPr>
          <w:trHeight w:val="527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091A55" w14:textId="77777777"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rPr>
                <w:rStyle w:val="EimitnA"/>
                <w:rFonts w:ascii="Cordia New" w:hAnsi="Cordia New" w:cs="Cordia New"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4424AA" w14:textId="77777777" w:rsidR="000554A3" w:rsidRPr="00257B01" w:rsidRDefault="000554A3" w:rsidP="000554A3">
            <w:pPr>
              <w:pStyle w:val="Leiptekst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uppressAutoHyphens/>
              <w:rPr>
                <w:rFonts w:ascii="Cordia New" w:hAnsi="Cordia New" w:cs="Cordia New"/>
                <w:lang w:val="fi-FI"/>
              </w:rPr>
            </w:pPr>
          </w:p>
        </w:tc>
        <w:tc>
          <w:tcPr>
            <w:tcW w:w="1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3F7C48" w14:textId="77777777" w:rsidR="000554A3" w:rsidRPr="008E2D5D" w:rsidRDefault="000554A3" w:rsidP="00B16C4B">
            <w:pPr>
              <w:rPr>
                <w:rFonts w:ascii="Cordia New" w:hAnsi="Cordia New" w:cs="Cordia New"/>
              </w:rPr>
            </w:pPr>
          </w:p>
        </w:tc>
        <w:tc>
          <w:tcPr>
            <w:tcW w:w="2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8F86A3" w14:textId="77777777" w:rsidR="000554A3" w:rsidRPr="00257B01" w:rsidRDefault="000554A3" w:rsidP="000554A3">
            <w:pPr>
              <w:pStyle w:val="Oletus"/>
              <w:rPr>
                <w:rFonts w:ascii="Cordia New" w:hAnsi="Cordia New" w:cs="Cordia New"/>
                <w:sz w:val="24"/>
                <w:szCs w:val="24"/>
                <w:lang w:val="fi-FI"/>
              </w:rPr>
            </w:pPr>
          </w:p>
        </w:tc>
      </w:tr>
      <w:tr w:rsidR="000554A3" w:rsidRPr="008E2D5D" w14:paraId="4AF0000F" w14:textId="77777777" w:rsidTr="00F06DDC">
        <w:trPr>
          <w:trHeight w:val="409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01B9D4" w14:textId="77777777"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42DAD4" w14:textId="77777777" w:rsidR="000554A3" w:rsidRPr="00257B01" w:rsidRDefault="000554A3" w:rsidP="000554A3">
            <w:pPr>
              <w:pStyle w:val="Leiptekst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uppressAutoHyphens/>
              <w:rPr>
                <w:rFonts w:ascii="Cordia New" w:hAnsi="Cordia New" w:cs="Cordia New"/>
                <w:lang w:val="fi-FI"/>
              </w:rPr>
            </w:pPr>
          </w:p>
        </w:tc>
        <w:tc>
          <w:tcPr>
            <w:tcW w:w="1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D1B548" w14:textId="77777777" w:rsidR="000554A3" w:rsidRPr="00257B01" w:rsidRDefault="000554A3" w:rsidP="000554A3">
            <w:pPr>
              <w:pStyle w:val="Oletus"/>
              <w:rPr>
                <w:rFonts w:ascii="Cordia New" w:hAnsi="Cordia New" w:cs="Cordia New"/>
                <w:sz w:val="24"/>
                <w:szCs w:val="24"/>
                <w:lang w:val="fi-FI"/>
              </w:rPr>
            </w:pPr>
          </w:p>
        </w:tc>
        <w:tc>
          <w:tcPr>
            <w:tcW w:w="2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2462D2" w14:textId="77777777" w:rsidR="000554A3" w:rsidRPr="00257B01" w:rsidRDefault="000554A3" w:rsidP="000554A3">
            <w:pPr>
              <w:pStyle w:val="Oletus"/>
              <w:rPr>
                <w:rFonts w:ascii="Cordia New" w:hAnsi="Cordia New" w:cs="Cordia New"/>
                <w:sz w:val="24"/>
                <w:szCs w:val="24"/>
                <w:lang w:val="fi-FI"/>
              </w:rPr>
            </w:pPr>
          </w:p>
        </w:tc>
      </w:tr>
      <w:tr w:rsidR="000554A3" w:rsidRPr="008E2D5D" w14:paraId="0F32280A" w14:textId="77777777" w:rsidTr="00F06DDC">
        <w:trPr>
          <w:trHeight w:val="465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3F1D55" w14:textId="77777777"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553692" w14:textId="77777777" w:rsidR="000554A3" w:rsidRPr="00257B01" w:rsidRDefault="000554A3" w:rsidP="000554A3">
            <w:pPr>
              <w:pStyle w:val="Leiptekst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uppressAutoHyphens/>
              <w:rPr>
                <w:rFonts w:ascii="Cordia New" w:hAnsi="Cordia New" w:cs="Cordia New"/>
                <w:lang w:val="fi-FI"/>
              </w:rPr>
            </w:pPr>
          </w:p>
        </w:tc>
        <w:tc>
          <w:tcPr>
            <w:tcW w:w="1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1B6012" w14:textId="77777777" w:rsidR="000554A3" w:rsidRPr="008E2D5D" w:rsidRDefault="000554A3" w:rsidP="000554A3">
            <w:pPr>
              <w:rPr>
                <w:rFonts w:ascii="Cordia New" w:hAnsi="Cordia New" w:cs="Cordia New"/>
              </w:rPr>
            </w:pPr>
          </w:p>
        </w:tc>
        <w:tc>
          <w:tcPr>
            <w:tcW w:w="2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4174FE" w14:textId="77777777" w:rsidR="000554A3" w:rsidRPr="008E2D5D" w:rsidRDefault="000554A3" w:rsidP="000554A3">
            <w:pPr>
              <w:rPr>
                <w:rFonts w:ascii="Cordia New" w:hAnsi="Cordia New" w:cs="Cordia New"/>
              </w:rPr>
            </w:pPr>
          </w:p>
        </w:tc>
      </w:tr>
      <w:tr w:rsidR="000554A3" w:rsidRPr="008E2D5D" w14:paraId="7FFCBF7A" w14:textId="77777777" w:rsidTr="00F06DDC">
        <w:trPr>
          <w:trHeight w:val="465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36D377" w14:textId="5CB2A1D4"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5B28D0" w14:textId="4BF72E5D" w:rsidR="000554A3" w:rsidRPr="00257B01" w:rsidRDefault="000554A3" w:rsidP="000554A3">
            <w:pPr>
              <w:pStyle w:val="Leiptekst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uppressAutoHyphens/>
              <w:rPr>
                <w:rFonts w:ascii="Cordia New" w:hAnsi="Cordia New" w:cs="Cordia New"/>
                <w:lang w:val="fi-FI"/>
              </w:rPr>
            </w:pPr>
          </w:p>
        </w:tc>
        <w:tc>
          <w:tcPr>
            <w:tcW w:w="1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399053" w14:textId="64BA7249" w:rsidR="000554A3" w:rsidRPr="008E2D5D" w:rsidRDefault="000554A3" w:rsidP="000554A3">
            <w:pPr>
              <w:rPr>
                <w:rFonts w:ascii="Cordia New" w:hAnsi="Cordia New" w:cs="Cordia New"/>
              </w:rPr>
            </w:pPr>
          </w:p>
        </w:tc>
        <w:tc>
          <w:tcPr>
            <w:tcW w:w="2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62950C" w14:textId="5FBF45D1" w:rsidR="000554A3" w:rsidRPr="008E2D5D" w:rsidRDefault="000554A3" w:rsidP="000554A3">
            <w:pPr>
              <w:rPr>
                <w:rFonts w:ascii="Cordia New" w:hAnsi="Cordia New" w:cs="Cordia New"/>
              </w:rPr>
            </w:pPr>
          </w:p>
        </w:tc>
      </w:tr>
      <w:tr w:rsidR="000554A3" w:rsidRPr="008E2D5D" w14:paraId="367B380F" w14:textId="77777777" w:rsidTr="00F06DDC">
        <w:trPr>
          <w:trHeight w:val="45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4AAE86" w14:textId="47E640F6"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160041" w14:textId="0E1A20A5" w:rsidR="000554A3" w:rsidRPr="00257B01" w:rsidRDefault="000554A3" w:rsidP="000554A3">
            <w:pPr>
              <w:pStyle w:val="Leiptekst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uppressAutoHyphens/>
              <w:rPr>
                <w:rFonts w:ascii="Cordia New" w:hAnsi="Cordia New" w:cs="Cordia New"/>
                <w:lang w:val="fi-FI"/>
              </w:rPr>
            </w:pPr>
          </w:p>
        </w:tc>
        <w:tc>
          <w:tcPr>
            <w:tcW w:w="1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149296" w14:textId="69B8C937" w:rsidR="000554A3" w:rsidRPr="00257B01" w:rsidRDefault="000554A3" w:rsidP="000554A3">
            <w:pPr>
              <w:pStyle w:val="Oletus"/>
              <w:rPr>
                <w:rFonts w:ascii="Cordia New" w:hAnsi="Cordia New" w:cs="Cordia New"/>
                <w:sz w:val="24"/>
                <w:szCs w:val="24"/>
                <w:lang w:val="fi-FI"/>
              </w:rPr>
            </w:pPr>
          </w:p>
        </w:tc>
        <w:tc>
          <w:tcPr>
            <w:tcW w:w="2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483738" w14:textId="77777777" w:rsidR="000554A3" w:rsidRPr="00257B01" w:rsidRDefault="000554A3" w:rsidP="000554A3">
            <w:pPr>
              <w:pStyle w:val="Oletus"/>
              <w:rPr>
                <w:rFonts w:ascii="Cordia New" w:hAnsi="Cordia New" w:cs="Cordia New"/>
                <w:sz w:val="24"/>
                <w:szCs w:val="24"/>
                <w:lang w:val="fi-FI"/>
              </w:rPr>
            </w:pPr>
          </w:p>
        </w:tc>
      </w:tr>
      <w:tr w:rsidR="000554A3" w:rsidRPr="00257B01" w14:paraId="5A627DEB" w14:textId="77777777" w:rsidTr="00F06DDC">
        <w:trPr>
          <w:trHeight w:val="527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2273B0" w14:textId="6756F5A1"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BCF16B" w14:textId="1B6316C9" w:rsidR="000554A3" w:rsidRPr="00257B01" w:rsidRDefault="000554A3" w:rsidP="000554A3">
            <w:pPr>
              <w:pStyle w:val="Leiptekst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uppressAutoHyphens/>
              <w:rPr>
                <w:rFonts w:ascii="Cordia New" w:hAnsi="Cordia New" w:cs="Cordia New"/>
                <w:lang w:val="fi-FI"/>
              </w:rPr>
            </w:pPr>
          </w:p>
        </w:tc>
        <w:tc>
          <w:tcPr>
            <w:tcW w:w="1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865E7A" w14:textId="710C4008" w:rsidR="000554A3" w:rsidRPr="00257B01" w:rsidRDefault="000554A3" w:rsidP="000554A3">
            <w:pPr>
              <w:pStyle w:val="Oletus"/>
              <w:rPr>
                <w:rFonts w:ascii="Cordia New" w:hAnsi="Cordia New" w:cs="Cordia New"/>
                <w:sz w:val="24"/>
                <w:szCs w:val="24"/>
                <w:lang w:val="fi-FI"/>
              </w:rPr>
            </w:pPr>
          </w:p>
        </w:tc>
        <w:tc>
          <w:tcPr>
            <w:tcW w:w="2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E34888" w14:textId="7E01792D" w:rsidR="000554A3" w:rsidRPr="00257B01" w:rsidRDefault="000554A3" w:rsidP="000554A3">
            <w:pPr>
              <w:pStyle w:val="Oletus"/>
              <w:rPr>
                <w:rFonts w:ascii="Cordia New" w:hAnsi="Cordia New" w:cs="Cordia New"/>
                <w:sz w:val="24"/>
                <w:szCs w:val="24"/>
                <w:lang w:val="fi-FI"/>
              </w:rPr>
            </w:pPr>
          </w:p>
        </w:tc>
      </w:tr>
    </w:tbl>
    <w:p w14:paraId="0F858B99" w14:textId="77777777" w:rsidR="0053459E" w:rsidRPr="00257B01" w:rsidRDefault="0053459E" w:rsidP="00971F23">
      <w:pPr>
        <w:pStyle w:val="Normaali1"/>
        <w:widowControl w:val="0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9240"/>
        </w:tabs>
        <w:rPr>
          <w:rFonts w:ascii="Cordia New" w:hAnsi="Cordia New" w:cs="Cordia New"/>
          <w:sz w:val="24"/>
          <w:szCs w:val="24"/>
          <w:lang w:val="fi-FI"/>
        </w:rPr>
      </w:pPr>
    </w:p>
    <w:tbl>
      <w:tblPr>
        <w:tblW w:w="9948" w:type="dxa"/>
        <w:tblInd w:w="299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531"/>
        <w:gridCol w:w="2835"/>
        <w:gridCol w:w="1605"/>
        <w:gridCol w:w="2977"/>
      </w:tblGrid>
      <w:tr w:rsidR="00AF699C" w:rsidRPr="008E2D5D" w14:paraId="3CF555E8" w14:textId="77777777" w:rsidTr="00B030BE">
        <w:trPr>
          <w:trHeight w:val="331"/>
        </w:trPr>
        <w:tc>
          <w:tcPr>
            <w:tcW w:w="9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491D4A" w14:textId="77777777" w:rsidR="00AF699C" w:rsidRPr="008E2D5D" w:rsidRDefault="00AF699C" w:rsidP="00C02B93">
            <w:pPr>
              <w:pStyle w:val="Normaali1"/>
              <w:widowControl w:val="0"/>
              <w:tabs>
                <w:tab w:val="left" w:pos="1304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</w:tabs>
              <w:rPr>
                <w:rFonts w:ascii="Cordia New" w:hAnsi="Cordia New" w:cs="Cordia New"/>
                <w:sz w:val="24"/>
                <w:szCs w:val="24"/>
              </w:rPr>
            </w:pPr>
            <w:proofErr w:type="spellStart"/>
            <w:r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>Lokaatiot</w:t>
            </w:r>
            <w:proofErr w:type="spellEnd"/>
            <w:r w:rsidR="000742BB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 xml:space="preserve"> /</w:t>
            </w:r>
            <w:r w:rsidR="00C02B93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ab/>
            </w:r>
            <w:r w:rsidR="00C02B93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ab/>
            </w:r>
            <w:r w:rsidR="00C02B93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ab/>
            </w:r>
            <w:r w:rsidR="00C02B93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ab/>
            </w:r>
            <w:r w:rsidR="00C02B93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ab/>
            </w:r>
            <w:r w:rsidR="00C02B93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ab/>
            </w:r>
          </w:p>
        </w:tc>
      </w:tr>
      <w:tr w:rsidR="00AF699C" w:rsidRPr="008E2D5D" w14:paraId="17D453BD" w14:textId="77777777" w:rsidTr="00B16C4B">
        <w:trPr>
          <w:trHeight w:val="183"/>
        </w:trPr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ED7DB3" w14:textId="77777777" w:rsidR="00AF699C" w:rsidRPr="008E2D5D" w:rsidRDefault="00B16C4B" w:rsidP="00B030BE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rPr>
                <w:rFonts w:ascii="Cordia New" w:hAnsi="Cordia New" w:cs="Cordia New"/>
                <w:sz w:val="24"/>
                <w:szCs w:val="24"/>
              </w:rPr>
            </w:pPr>
            <w:proofErr w:type="spellStart"/>
            <w:r>
              <w:rPr>
                <w:rFonts w:ascii="Cordia New" w:hAnsi="Cordia New" w:cs="Cordia New"/>
                <w:sz w:val="24"/>
                <w:szCs w:val="24"/>
              </w:rPr>
              <w:t>Lokaatio</w:t>
            </w:r>
            <w:proofErr w:type="spellEnd"/>
            <w:r>
              <w:rPr>
                <w:rFonts w:ascii="Cordia New" w:hAnsi="Cordia New" w:cs="Cordia New"/>
                <w:sz w:val="24"/>
                <w:szCs w:val="24"/>
              </w:rPr>
              <w:t xml:space="preserve"> 1 </w:t>
            </w:r>
            <w:proofErr w:type="spellStart"/>
            <w:r>
              <w:rPr>
                <w:rFonts w:ascii="Cordia New" w:hAnsi="Cordia New" w:cs="Cordia New"/>
                <w:sz w:val="24"/>
                <w:szCs w:val="24"/>
              </w:rPr>
              <w:t>osoite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FBFC63" w14:textId="77777777" w:rsidR="00AF699C" w:rsidRPr="008E2D5D" w:rsidRDefault="00B16C4B" w:rsidP="000742BB">
            <w:pPr>
              <w:shd w:val="clear" w:color="auto" w:fill="FFFFFF"/>
              <w:spacing w:before="72" w:after="100" w:afterAutospacing="1"/>
              <w:rPr>
                <w:rFonts w:ascii="Cordia New" w:hAnsi="Cordia New" w:cs="Cordia New"/>
                <w:color w:val="283C46"/>
              </w:rPr>
            </w:pPr>
            <w:r>
              <w:rPr>
                <w:rFonts w:ascii="Cordia New" w:hAnsi="Cordia New" w:cs="Cordia New"/>
                <w:color w:val="283C46"/>
              </w:rPr>
              <w:t xml:space="preserve">yhteyshenkilö (joka avaa oven) 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0E634B" w14:textId="77777777" w:rsidR="00AF699C" w:rsidRPr="008E2D5D" w:rsidRDefault="00392671" w:rsidP="00B030BE">
            <w:pPr>
              <w:rPr>
                <w:rFonts w:ascii="Cordia New" w:hAnsi="Cordia New" w:cs="Cordia New"/>
              </w:rPr>
            </w:pPr>
            <w:r w:rsidRPr="008E2D5D">
              <w:rPr>
                <w:rFonts w:ascii="Cordia New" w:hAnsi="Cordia New" w:cs="Cordia New" w:hint="cs"/>
                <w:color w:val="404040"/>
                <w:shd w:val="clear" w:color="auto" w:fill="FFFFFF"/>
              </w:rPr>
              <w:t> </w:t>
            </w:r>
            <w:r w:rsidR="00B16C4B">
              <w:rPr>
                <w:rFonts w:ascii="Cordia New" w:hAnsi="Cordia New" w:cs="Cordia New"/>
                <w:color w:val="404040"/>
                <w:shd w:val="clear" w:color="auto" w:fill="FFFFFF"/>
              </w:rPr>
              <w:t>puhelin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03FB81" w14:textId="77777777" w:rsidR="00AF699C" w:rsidRPr="008E2D5D" w:rsidRDefault="00B16C4B" w:rsidP="00B030BE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huomiot</w:t>
            </w:r>
          </w:p>
        </w:tc>
      </w:tr>
      <w:tr w:rsidR="00AF699C" w:rsidRPr="008E2D5D" w14:paraId="290101F6" w14:textId="77777777" w:rsidTr="00B16C4B">
        <w:trPr>
          <w:trHeight w:val="65"/>
        </w:trPr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9D4543" w14:textId="77777777" w:rsidR="00AF699C" w:rsidRPr="008E2D5D" w:rsidRDefault="00AF699C" w:rsidP="00B030BE">
            <w:pPr>
              <w:pStyle w:val="Leiptekst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uppressAutoHyphens/>
              <w:spacing w:after="200" w:line="276" w:lineRule="auto"/>
              <w:rPr>
                <w:rFonts w:ascii="Cordia New" w:hAnsi="Cordia New" w:cs="Cordia New"/>
                <w:lang w:val="fi-FI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76FFBE" w14:textId="77777777" w:rsidR="00AF699C" w:rsidRPr="008E2D5D" w:rsidRDefault="00AF699C" w:rsidP="002438C4">
            <w:pPr>
              <w:shd w:val="clear" w:color="auto" w:fill="FFFFFF"/>
              <w:spacing w:before="72" w:after="100" w:afterAutospacing="1"/>
              <w:rPr>
                <w:rFonts w:ascii="Cordia New" w:hAnsi="Cordia New" w:cs="Cordia New"/>
                <w:color w:val="283C46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3E0526" w14:textId="77777777" w:rsidR="00AF699C" w:rsidRPr="008E2D5D" w:rsidRDefault="000742BB" w:rsidP="000742BB">
            <w:pPr>
              <w:rPr>
                <w:rFonts w:ascii="Cordia New" w:hAnsi="Cordia New" w:cs="Cordia New"/>
              </w:rPr>
            </w:pPr>
            <w:r w:rsidRPr="008E2D5D">
              <w:rPr>
                <w:rFonts w:ascii="Cordia New" w:hAnsi="Cordia New" w:cs="Cordia New" w:hint="cs"/>
                <w:color w:val="283C46"/>
              </w:rPr>
              <w:br/>
            </w:r>
            <w:r w:rsidRPr="008E2D5D">
              <w:rPr>
                <w:rFonts w:ascii="Cordia New" w:hAnsi="Cordia New" w:cs="Cordia New" w:hint="cs"/>
                <w:color w:val="283C46"/>
              </w:rPr>
              <w:br/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5856A7" w14:textId="77777777" w:rsidR="000742BB" w:rsidRPr="008E2D5D" w:rsidRDefault="000742BB" w:rsidP="00B030BE">
            <w:pPr>
              <w:rPr>
                <w:rFonts w:ascii="Cordia New" w:hAnsi="Cordia New" w:cs="Cordia New"/>
              </w:rPr>
            </w:pPr>
          </w:p>
        </w:tc>
      </w:tr>
      <w:tr w:rsidR="00AF699C" w:rsidRPr="008E2D5D" w14:paraId="23F71801" w14:textId="77777777" w:rsidTr="000742BB">
        <w:trPr>
          <w:trHeight w:val="603"/>
        </w:trPr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B5042C" w14:textId="77777777" w:rsidR="000742BB" w:rsidRPr="008E2D5D" w:rsidRDefault="000742BB" w:rsidP="00B030BE">
            <w:pPr>
              <w:pStyle w:val="Leiptekst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uppressAutoHyphens/>
              <w:spacing w:after="200" w:line="276" w:lineRule="auto"/>
              <w:rPr>
                <w:rStyle w:val="EimitnA"/>
                <w:rFonts w:ascii="Cordia New" w:hAnsi="Cordia New" w:cs="Cordia New"/>
                <w:b/>
                <w:lang w:val="fi-FI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6DE29B" w14:textId="77777777" w:rsidR="00AF699C" w:rsidRPr="008E2D5D" w:rsidRDefault="00AF699C" w:rsidP="002438C4">
            <w:pPr>
              <w:shd w:val="clear" w:color="auto" w:fill="FFFFFF"/>
              <w:spacing w:before="72" w:after="100" w:afterAutospacing="1"/>
              <w:rPr>
                <w:rStyle w:val="EimitnA"/>
                <w:rFonts w:ascii="Cordia New" w:hAnsi="Cordia New" w:cs="Cordia New"/>
                <w:color w:val="283C46"/>
                <w:lang w:val="fi-FI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9B06E2" w14:textId="77777777" w:rsidR="00AF699C" w:rsidRPr="008E2D5D" w:rsidRDefault="000742BB" w:rsidP="000742BB">
            <w:pPr>
              <w:rPr>
                <w:rFonts w:ascii="Cordia New" w:hAnsi="Cordia New" w:cs="Cordia New"/>
              </w:rPr>
            </w:pPr>
            <w:r w:rsidRPr="008E2D5D">
              <w:rPr>
                <w:rFonts w:ascii="Cordia New" w:hAnsi="Cordia New" w:cs="Cordia New" w:hint="cs"/>
                <w:color w:val="283C46"/>
              </w:rPr>
              <w:br/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63FD3E" w14:textId="77777777" w:rsidR="00AF699C" w:rsidRPr="008E2D5D" w:rsidRDefault="00AF699C" w:rsidP="00B030BE">
            <w:pPr>
              <w:rPr>
                <w:rFonts w:ascii="Cordia New" w:hAnsi="Cordia New" w:cs="Cordia New"/>
                <w:color w:val="000000"/>
              </w:rPr>
            </w:pPr>
          </w:p>
        </w:tc>
      </w:tr>
      <w:tr w:rsidR="005B312D" w:rsidRPr="008E2D5D" w14:paraId="7876740E" w14:textId="77777777" w:rsidTr="000742BB">
        <w:trPr>
          <w:trHeight w:val="603"/>
        </w:trPr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60A82B" w14:textId="77777777" w:rsidR="005B312D" w:rsidRPr="008E2D5D" w:rsidRDefault="005B312D" w:rsidP="005B312D">
            <w:pPr>
              <w:pStyle w:val="Leiptekst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uppressAutoHyphens/>
              <w:spacing w:after="200" w:line="276" w:lineRule="auto"/>
              <w:rPr>
                <w:rFonts w:ascii="Cordia New" w:hAnsi="Cordia New" w:cs="Cordia New"/>
                <w:color w:val="auto"/>
                <w:lang w:val="fi-FI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20503C" w14:textId="77777777" w:rsidR="002438C4" w:rsidRPr="008E2D5D" w:rsidRDefault="002438C4" w:rsidP="00B16C4B">
            <w:pPr>
              <w:shd w:val="clear" w:color="auto" w:fill="FFFFFF"/>
              <w:spacing w:before="72" w:after="100" w:afterAutospacing="1"/>
              <w:rPr>
                <w:rStyle w:val="Strong"/>
                <w:rFonts w:ascii="Cordia New" w:hAnsi="Cordia New" w:cs="Cordia New"/>
                <w:b w:val="0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B30D1A" w14:textId="77777777" w:rsidR="005B312D" w:rsidRPr="008E2D5D" w:rsidRDefault="005B312D" w:rsidP="005B312D">
            <w:pPr>
              <w:rPr>
                <w:rFonts w:ascii="Cordia New" w:hAnsi="Cordia New" w:cs="Cordia New"/>
              </w:rPr>
            </w:pPr>
            <w:r w:rsidRPr="008E2D5D">
              <w:rPr>
                <w:rFonts w:ascii="Cordia New" w:hAnsi="Cordia New" w:cs="Cordia New" w:hint="cs"/>
                <w:color w:val="283C46"/>
              </w:rPr>
              <w:br/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0A694D" w14:textId="77777777" w:rsidR="005B312D" w:rsidRPr="008E2D5D" w:rsidRDefault="005B312D" w:rsidP="005B312D">
            <w:pPr>
              <w:rPr>
                <w:rFonts w:ascii="Cordia New" w:hAnsi="Cordia New" w:cs="Cordia New"/>
              </w:rPr>
            </w:pPr>
          </w:p>
        </w:tc>
      </w:tr>
      <w:tr w:rsidR="00B72932" w:rsidRPr="008E2D5D" w14:paraId="57DDB293" w14:textId="77777777" w:rsidTr="00EB63D0">
        <w:trPr>
          <w:trHeight w:val="1643"/>
        </w:trPr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4F290E" w14:textId="77777777" w:rsidR="00B72932" w:rsidRPr="008E2D5D" w:rsidRDefault="00B72932" w:rsidP="005B312D">
            <w:pPr>
              <w:pStyle w:val="Leiptekst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uppressAutoHyphens/>
              <w:spacing w:after="200" w:line="276" w:lineRule="auto"/>
              <w:rPr>
                <w:rFonts w:ascii="Cordia New" w:hAnsi="Cordia New" w:cs="Cordia New"/>
                <w:b/>
                <w:lang w:val="fi-FI"/>
              </w:rPr>
            </w:pPr>
            <w:proofErr w:type="spellStart"/>
            <w:r w:rsidRPr="008E2D5D">
              <w:rPr>
                <w:rFonts w:ascii="Cordia New" w:hAnsi="Cordia New" w:cs="Cordia New" w:hint="cs"/>
                <w:b/>
              </w:rPr>
              <w:t>Vakuutukset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E6F48C" w14:textId="77777777" w:rsidR="00B72932" w:rsidRPr="00B16C4B" w:rsidRDefault="00B72932" w:rsidP="00EB63D0">
            <w:pPr>
              <w:rPr>
                <w:rStyle w:val="Strong"/>
                <w:rFonts w:ascii="Cordia New" w:hAnsi="Cordia New" w:cs="Cordia New"/>
                <w:b w:val="0"/>
                <w:bCs w:val="0"/>
                <w:color w:val="000000"/>
                <w:shd w:val="clear" w:color="auto" w:fill="FFFFFF"/>
              </w:rPr>
            </w:pPr>
            <w:r w:rsidRPr="008E2D5D">
              <w:rPr>
                <w:rFonts w:ascii="Cordia New" w:hAnsi="Cordia New" w:cs="Cordia New" w:hint="cs"/>
                <w:color w:val="000000"/>
                <w:shd w:val="clear" w:color="auto" w:fill="FFFFFF"/>
              </w:rPr>
              <w:t>Helsingin kaupungin vakuutu</w:t>
            </w:r>
            <w:r w:rsidR="00B16C4B">
              <w:rPr>
                <w:rFonts w:ascii="Cordia New" w:hAnsi="Cordia New" w:cs="Cordia New"/>
                <w:color w:val="000000"/>
                <w:shd w:val="clear" w:color="auto" w:fill="FFFFFF"/>
              </w:rPr>
              <w:t xml:space="preserve">s opiskelijalle kattaa matkan julkisella liikennevälineellä julkisen puolen terveyskeskukseen. Maksa itse ensin tapaaminen ja kulut. Säilytä kuitit. Pyydä opintosihteeriltä esitäytetty vakuutuslomake ja täytä se. Koulu ei korvaa taksimatkaa yksityiselle lääkäriasemalle. </w:t>
            </w:r>
            <w:r w:rsidRPr="008E2D5D">
              <w:rPr>
                <w:rFonts w:ascii="Cordia New" w:hAnsi="Cordia New" w:cs="Cordia New" w:hint="cs"/>
                <w:color w:val="000000"/>
                <w:shd w:val="clear" w:color="auto" w:fill="FFFFFF"/>
              </w:rPr>
              <w:t xml:space="preserve"> 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407F71" w14:textId="77777777" w:rsidR="00102D0A" w:rsidRPr="008E2D5D" w:rsidRDefault="00102D0A" w:rsidP="005B312D">
            <w:pPr>
              <w:rPr>
                <w:rFonts w:ascii="Cordia New" w:hAnsi="Cordia New" w:cs="Cordia New"/>
                <w:color w:val="283C46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65F10F" w14:textId="77777777" w:rsidR="008D464C" w:rsidRPr="008E2D5D" w:rsidRDefault="008D464C" w:rsidP="005B312D">
            <w:pPr>
              <w:rPr>
                <w:rFonts w:ascii="Cordia New" w:hAnsi="Cordia New" w:cs="Cordia New"/>
              </w:rPr>
            </w:pPr>
          </w:p>
        </w:tc>
      </w:tr>
    </w:tbl>
    <w:p w14:paraId="6F18A16B" w14:textId="77777777" w:rsidR="00AF699C" w:rsidRPr="008E2D5D" w:rsidRDefault="00AF699C" w:rsidP="00B72932">
      <w:pPr>
        <w:pStyle w:val="Normaali1"/>
        <w:widowControl w:val="0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9240"/>
        </w:tabs>
        <w:rPr>
          <w:rFonts w:ascii="Cordia New" w:hAnsi="Cordia New" w:cs="Cordia New"/>
          <w:sz w:val="24"/>
          <w:szCs w:val="24"/>
          <w:lang w:val="fi-FI"/>
        </w:rPr>
      </w:pPr>
    </w:p>
    <w:tbl>
      <w:tblPr>
        <w:tblW w:w="10065" w:type="dxa"/>
        <w:tblInd w:w="32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977"/>
        <w:gridCol w:w="2364"/>
        <w:gridCol w:w="2030"/>
        <w:gridCol w:w="2694"/>
      </w:tblGrid>
      <w:tr w:rsidR="0053459E" w:rsidRPr="008E2D5D" w14:paraId="2ACCDF93" w14:textId="77777777" w:rsidTr="00661898">
        <w:trPr>
          <w:trHeight w:val="512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F574EB" w14:textId="77777777" w:rsidR="0053459E" w:rsidRPr="008E2D5D" w:rsidRDefault="00661898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eastAsia="Arial" w:hAnsi="Cordia New" w:cs="Cordia New"/>
                <w:b/>
                <w:bCs/>
                <w:sz w:val="24"/>
                <w:szCs w:val="24"/>
                <w:lang w:val="fi-FI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fi-FI"/>
              </w:rPr>
              <w:t>Hallinto</w:t>
            </w:r>
            <w:r w:rsidR="00665F22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fi-FI"/>
              </w:rPr>
              <w:t xml:space="preserve"> / </w:t>
            </w:r>
            <w:r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fi-FI"/>
              </w:rPr>
              <w:t xml:space="preserve">Stadin ammattiopisto ja </w:t>
            </w:r>
            <w:r w:rsidR="00665F22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fi-FI"/>
              </w:rPr>
              <w:t>aikuisopisto / Av-viestintä</w:t>
            </w:r>
          </w:p>
          <w:p w14:paraId="49931657" w14:textId="77777777"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proofErr w:type="spellStart"/>
            <w:r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>Muotoilijankatu</w:t>
            </w:r>
            <w:proofErr w:type="spellEnd"/>
            <w:r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 xml:space="preserve"> 3, 00560 Helsinki</w:t>
            </w:r>
            <w:r w:rsidR="00B15A17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 xml:space="preserve"> (</w:t>
            </w:r>
            <w:proofErr w:type="spellStart"/>
            <w:r w:rsidR="00B15A17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>Heinäkuussa</w:t>
            </w:r>
            <w:proofErr w:type="spellEnd"/>
            <w:r w:rsidR="00B15A17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 xml:space="preserve"> ** </w:t>
            </w:r>
            <w:proofErr w:type="spellStart"/>
            <w:r w:rsidR="00B15A17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>lomalla</w:t>
            </w:r>
            <w:proofErr w:type="spellEnd"/>
            <w:r w:rsidR="00B15A17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>)</w:t>
            </w:r>
          </w:p>
        </w:tc>
      </w:tr>
      <w:tr w:rsidR="0053459E" w:rsidRPr="008E2D5D" w14:paraId="0E17DAE3" w14:textId="77777777" w:rsidTr="00971F23">
        <w:trPr>
          <w:trHeight w:val="233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A9C752" w14:textId="77777777"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b/>
                <w:sz w:val="24"/>
                <w:szCs w:val="24"/>
              </w:rPr>
            </w:pPr>
            <w:proofErr w:type="spellStart"/>
            <w:r w:rsidRPr="008E2D5D">
              <w:rPr>
                <w:rStyle w:val="EimitnA"/>
                <w:rFonts w:ascii="Cordia New" w:hAnsi="Cordia New" w:cs="Cordia New" w:hint="cs"/>
                <w:b/>
                <w:sz w:val="24"/>
                <w:szCs w:val="24"/>
                <w:lang w:val="es-ES_tradnl"/>
              </w:rPr>
              <w:t>Tehtävä</w:t>
            </w:r>
            <w:proofErr w:type="spellEnd"/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50621D" w14:textId="77777777"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b/>
                <w:sz w:val="24"/>
                <w:szCs w:val="24"/>
              </w:rPr>
            </w:pPr>
            <w:proofErr w:type="spellStart"/>
            <w:r w:rsidRPr="008E2D5D">
              <w:rPr>
                <w:rStyle w:val="EimitnA"/>
                <w:rFonts w:ascii="Cordia New" w:hAnsi="Cordia New" w:cs="Cordia New" w:hint="cs"/>
                <w:b/>
                <w:sz w:val="24"/>
                <w:szCs w:val="24"/>
                <w:lang w:val="es-ES_tradnl"/>
              </w:rPr>
              <w:t>Nimi</w:t>
            </w:r>
            <w:proofErr w:type="spellEnd"/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D0DDC3" w14:textId="77777777"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b/>
                <w:sz w:val="24"/>
                <w:szCs w:val="24"/>
              </w:rPr>
            </w:pPr>
            <w:proofErr w:type="spellStart"/>
            <w:r w:rsidRPr="008E2D5D">
              <w:rPr>
                <w:rStyle w:val="EimitnA"/>
                <w:rFonts w:ascii="Cordia New" w:hAnsi="Cordia New" w:cs="Cordia New" w:hint="cs"/>
                <w:b/>
                <w:sz w:val="24"/>
                <w:szCs w:val="24"/>
                <w:lang w:val="es-ES_tradnl"/>
              </w:rPr>
              <w:t>Puh</w:t>
            </w:r>
            <w:proofErr w:type="spellEnd"/>
            <w:r w:rsidRPr="008E2D5D">
              <w:rPr>
                <w:rStyle w:val="EimitnA"/>
                <w:rFonts w:ascii="Cordia New" w:hAnsi="Cordia New" w:cs="Cordia New" w:hint="cs"/>
                <w:b/>
                <w:sz w:val="24"/>
                <w:szCs w:val="24"/>
                <w:lang w:val="es-ES_tradnl"/>
              </w:rPr>
              <w:t>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D8328A" w14:textId="77777777"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b/>
                <w:sz w:val="24"/>
                <w:szCs w:val="24"/>
              </w:rPr>
            </w:pPr>
            <w:proofErr w:type="spellStart"/>
            <w:r w:rsidRPr="008E2D5D">
              <w:rPr>
                <w:rStyle w:val="EimitnA"/>
                <w:rFonts w:ascii="Cordia New" w:hAnsi="Cordia New" w:cs="Cordia New" w:hint="cs"/>
                <w:b/>
                <w:sz w:val="24"/>
                <w:szCs w:val="24"/>
                <w:lang w:val="es-ES_tradnl"/>
              </w:rPr>
              <w:t>Sähköposti</w:t>
            </w:r>
            <w:proofErr w:type="spellEnd"/>
            <w:r w:rsidRPr="008E2D5D">
              <w:rPr>
                <w:rStyle w:val="EimitnA"/>
                <w:rFonts w:ascii="Cordia New" w:hAnsi="Cordia New" w:cs="Cordia New" w:hint="cs"/>
                <w:b/>
                <w:sz w:val="24"/>
                <w:szCs w:val="24"/>
                <w:lang w:val="es-ES_tradnl"/>
              </w:rPr>
              <w:t xml:space="preserve"> </w:t>
            </w:r>
          </w:p>
        </w:tc>
      </w:tr>
      <w:tr w:rsidR="0053459E" w:rsidRPr="008E2D5D" w14:paraId="70F81EF5" w14:textId="77777777" w:rsidTr="00971F23">
        <w:trPr>
          <w:trHeight w:val="233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34E898" w14:textId="77777777"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proofErr w:type="spellStart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Hälytyskeskus</w:t>
            </w:r>
            <w:proofErr w:type="spellEnd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 xml:space="preserve"> 24h </w:t>
            </w:r>
            <w:proofErr w:type="spellStart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Palmia</w:t>
            </w:r>
            <w:proofErr w:type="spellEnd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 xml:space="preserve">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CBD68D" w14:textId="77777777"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proofErr w:type="spellStart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maksullinen</w:t>
            </w:r>
            <w:proofErr w:type="spellEnd"/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F2B610" w14:textId="77777777"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03032211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3F71A8" w14:textId="77777777"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-</w:t>
            </w:r>
          </w:p>
        </w:tc>
      </w:tr>
      <w:tr w:rsidR="0053459E" w:rsidRPr="008E2D5D" w14:paraId="122DD6E8" w14:textId="77777777" w:rsidTr="00971F23">
        <w:trPr>
          <w:trHeight w:val="453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C8908A" w14:textId="77777777"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proofErr w:type="spellStart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Kiinteistö</w:t>
            </w:r>
            <w:proofErr w:type="spellEnd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 xml:space="preserve"> </w:t>
            </w:r>
            <w:proofErr w:type="spellStart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päivystys</w:t>
            </w:r>
            <w:proofErr w:type="spellEnd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 xml:space="preserve"> 24h </w:t>
            </w:r>
            <w:proofErr w:type="spellStart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Palmia</w:t>
            </w:r>
            <w:proofErr w:type="spellEnd"/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5E01EF" w14:textId="77777777"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proofErr w:type="spellStart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maksullinen</w:t>
            </w:r>
            <w:proofErr w:type="spellEnd"/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7CF4C9" w14:textId="77777777"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0985659406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C77705" w14:textId="77777777"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-</w:t>
            </w:r>
          </w:p>
        </w:tc>
      </w:tr>
      <w:tr w:rsidR="0053459E" w:rsidRPr="008E2D5D" w14:paraId="08210BBC" w14:textId="77777777" w:rsidTr="00971F23">
        <w:trPr>
          <w:trHeight w:val="233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9A3ED4" w14:textId="77777777" w:rsidR="0053459E" w:rsidRPr="008E2D5D" w:rsidRDefault="00B15A17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**</w:t>
            </w:r>
            <w:proofErr w:type="spellStart"/>
            <w:r w:rsidR="00665F22"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Kouluisäntä</w:t>
            </w:r>
            <w:proofErr w:type="spellEnd"/>
            <w:r w:rsidR="00665F22"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 xml:space="preserve"> </w:t>
            </w:r>
            <w:proofErr w:type="spellStart"/>
            <w:r w:rsidR="00665F22"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ilta</w:t>
            </w:r>
            <w:proofErr w:type="spellEnd"/>
            <w:r w:rsidR="00665F22"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 xml:space="preserve"> </w:t>
            </w:r>
            <w:proofErr w:type="spellStart"/>
            <w:r w:rsidR="00665F22"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klo</w:t>
            </w:r>
            <w:proofErr w:type="spellEnd"/>
            <w:r w:rsidR="00665F22"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 xml:space="preserve"> 14-18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68F580" w14:textId="77777777" w:rsidR="0053459E" w:rsidRPr="008E2D5D" w:rsidRDefault="0053459E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9F08F8" w14:textId="77777777" w:rsidR="0053459E" w:rsidRPr="008E2D5D" w:rsidRDefault="0053459E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27C0EC" w14:textId="77777777" w:rsidR="0053459E" w:rsidRPr="008E2D5D" w:rsidRDefault="0053459E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53459E" w:rsidRPr="008E2D5D" w14:paraId="5EF82F8E" w14:textId="77777777" w:rsidTr="00971F23">
        <w:trPr>
          <w:trHeight w:val="453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CBD148" w14:textId="77777777" w:rsidR="0053459E" w:rsidRPr="008E2D5D" w:rsidRDefault="00B15A17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eastAsia="Arial" w:hAnsi="Cordia New" w:cs="Cordia New"/>
                <w:sz w:val="24"/>
                <w:szCs w:val="24"/>
                <w:lang w:val="fi-FI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fi-FI"/>
              </w:rPr>
              <w:t>**</w:t>
            </w:r>
            <w:r w:rsidR="00665F22"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fi-FI"/>
              </w:rPr>
              <w:t>Kouluisäntä päivä klo 7-15</w:t>
            </w:r>
          </w:p>
          <w:p w14:paraId="0428BAE2" w14:textId="77777777"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  <w:lang w:val="fi-FI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fi-FI"/>
              </w:rPr>
              <w:t xml:space="preserve">(avaimet, </w:t>
            </w:r>
            <w:proofErr w:type="spellStart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fi-FI"/>
              </w:rPr>
              <w:t>paku</w:t>
            </w:r>
            <w:proofErr w:type="spellEnd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fi-FI"/>
              </w:rPr>
              <w:t>, koodit)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96302B" w14:textId="77777777" w:rsidR="0053459E" w:rsidRPr="008E2D5D" w:rsidRDefault="0053459E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C2A0B7" w14:textId="77777777" w:rsidR="0053459E" w:rsidRPr="008E2D5D" w:rsidRDefault="0053459E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9C3DB6" w14:textId="77777777" w:rsidR="0053459E" w:rsidRPr="008E2D5D" w:rsidRDefault="0053459E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53459E" w:rsidRPr="008E2D5D" w14:paraId="6C0F82B5" w14:textId="77777777" w:rsidTr="00971F23">
        <w:trPr>
          <w:trHeight w:val="453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455384" w14:textId="77777777" w:rsidR="0053459E" w:rsidRPr="008E2D5D" w:rsidRDefault="00B15A17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**</w:t>
            </w:r>
            <w:proofErr w:type="spellStart"/>
            <w:r w:rsidR="00665F22"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Kalustomestari</w:t>
            </w:r>
            <w:proofErr w:type="spellEnd"/>
            <w:r w:rsidR="00665F22"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 xml:space="preserve">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A1F599" w14:textId="77777777" w:rsidR="0053459E" w:rsidRPr="008E2D5D" w:rsidRDefault="00B16C4B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proofErr w:type="spellStart"/>
            <w:r>
              <w:rPr>
                <w:rFonts w:ascii="Cordia New" w:hAnsi="Cordia New" w:cs="Cordia New"/>
                <w:sz w:val="24"/>
                <w:szCs w:val="24"/>
              </w:rPr>
              <w:t>Jukka</w:t>
            </w:r>
            <w:proofErr w:type="spellEnd"/>
            <w:r>
              <w:rPr>
                <w:rFonts w:ascii="Cordia New" w:hAnsi="Cordia New" w:cs="Cordia New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ordia New" w:hAnsi="Cordia New" w:cs="Cordia New"/>
                <w:sz w:val="24"/>
                <w:szCs w:val="24"/>
              </w:rPr>
              <w:t>Talikka</w:t>
            </w:r>
            <w:proofErr w:type="spellEnd"/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57D828" w14:textId="77777777" w:rsidR="0053459E" w:rsidRPr="008E2D5D" w:rsidRDefault="0053459E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0C4DBF" w14:textId="77777777" w:rsidR="0053459E" w:rsidRPr="008E2D5D" w:rsidRDefault="0053459E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661898" w:rsidRPr="008E2D5D" w14:paraId="5B716C85" w14:textId="77777777" w:rsidTr="00971F23">
        <w:trPr>
          <w:trHeight w:val="233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16504B" w14:textId="77777777" w:rsidR="00661898" w:rsidRPr="008E2D5D" w:rsidRDefault="00B15A17" w:rsidP="00661898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  <w:r w:rsidRPr="008E2D5D">
              <w:rPr>
                <w:rFonts w:ascii="Cordia New" w:hAnsi="Cordia New" w:cs="Cordia New" w:hint="cs"/>
                <w:sz w:val="24"/>
                <w:szCs w:val="24"/>
              </w:rPr>
              <w:t>**</w:t>
            </w:r>
            <w:proofErr w:type="spellStart"/>
            <w:r w:rsidR="00661898" w:rsidRPr="008E2D5D">
              <w:rPr>
                <w:rFonts w:ascii="Cordia New" w:hAnsi="Cordia New" w:cs="Cordia New" w:hint="cs"/>
                <w:sz w:val="24"/>
                <w:szCs w:val="24"/>
              </w:rPr>
              <w:t>Kalustomestari</w:t>
            </w:r>
            <w:proofErr w:type="spellEnd"/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130E82" w14:textId="77777777" w:rsidR="00661898" w:rsidRPr="008E2D5D" w:rsidRDefault="00661898" w:rsidP="00661898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207315" w14:textId="77777777" w:rsidR="00661898" w:rsidRPr="008E2D5D" w:rsidRDefault="00661898" w:rsidP="00661898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EBCF02" w14:textId="77777777" w:rsidR="00661898" w:rsidRPr="008E2D5D" w:rsidRDefault="00661898" w:rsidP="00661898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</w:p>
        </w:tc>
      </w:tr>
      <w:tr w:rsidR="00661898" w:rsidRPr="008E2D5D" w14:paraId="01B35B72" w14:textId="77777777" w:rsidTr="00971F23">
        <w:trPr>
          <w:trHeight w:val="233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5D20A1" w14:textId="77777777" w:rsidR="00661898" w:rsidRPr="008E2D5D" w:rsidRDefault="00B15A17" w:rsidP="00661898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  <w:r w:rsidRPr="008E2D5D">
              <w:rPr>
                <w:rFonts w:ascii="Cordia New" w:hAnsi="Cordia New" w:cs="Cordia New" w:hint="cs"/>
                <w:sz w:val="24"/>
                <w:szCs w:val="24"/>
              </w:rPr>
              <w:t>**</w:t>
            </w:r>
            <w:proofErr w:type="spellStart"/>
            <w:r w:rsidR="00661898" w:rsidRPr="008E2D5D">
              <w:rPr>
                <w:rFonts w:ascii="Cordia New" w:hAnsi="Cordia New" w:cs="Cordia New" w:hint="cs"/>
                <w:sz w:val="24"/>
                <w:szCs w:val="24"/>
              </w:rPr>
              <w:t>Kalustomestari</w:t>
            </w:r>
            <w:proofErr w:type="spellEnd"/>
            <w:r w:rsidR="00661898" w:rsidRPr="008E2D5D">
              <w:rPr>
                <w:rFonts w:ascii="Cordia New" w:hAnsi="Cordia New" w:cs="Cordia New" w:hint="cs"/>
                <w:sz w:val="24"/>
                <w:szCs w:val="24"/>
              </w:rPr>
              <w:t xml:space="preserve"> / </w:t>
            </w:r>
            <w:proofErr w:type="spellStart"/>
            <w:r w:rsidR="00661898" w:rsidRPr="008E2D5D">
              <w:rPr>
                <w:rFonts w:ascii="Cordia New" w:hAnsi="Cordia New" w:cs="Cordia New" w:hint="cs"/>
                <w:sz w:val="24"/>
                <w:szCs w:val="24"/>
              </w:rPr>
              <w:t>sivari</w:t>
            </w:r>
            <w:proofErr w:type="spellEnd"/>
            <w:r w:rsidR="00661898" w:rsidRPr="008E2D5D">
              <w:rPr>
                <w:rFonts w:ascii="Cordia New" w:hAnsi="Cordia New" w:cs="Cordia New" w:hint="cs"/>
                <w:sz w:val="24"/>
                <w:szCs w:val="24"/>
              </w:rPr>
              <w:t xml:space="preserve">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B9930E" w14:textId="77777777" w:rsidR="00661898" w:rsidRPr="008E2D5D" w:rsidRDefault="00661898" w:rsidP="00661898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4B86BC" w14:textId="77777777" w:rsidR="00661898" w:rsidRPr="008E2D5D" w:rsidRDefault="00661898" w:rsidP="00661898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  <w:r w:rsidRPr="008E2D5D">
              <w:rPr>
                <w:rFonts w:ascii="Cordia New" w:hAnsi="Cordia New" w:cs="Cordia New" w:hint="cs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7C9D83" w14:textId="77777777" w:rsidR="00661898" w:rsidRPr="008E2D5D" w:rsidRDefault="00661898" w:rsidP="00661898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</w:p>
        </w:tc>
      </w:tr>
      <w:tr w:rsidR="00661898" w:rsidRPr="00257B01" w14:paraId="7BB39665" w14:textId="77777777" w:rsidTr="00971F23">
        <w:trPr>
          <w:trHeight w:val="233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C7E860" w14:textId="77777777" w:rsidR="00661898" w:rsidRPr="008E2D5D" w:rsidRDefault="00B15A17" w:rsidP="00661898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  <w:r w:rsidRPr="008E2D5D">
              <w:rPr>
                <w:rFonts w:ascii="Cordia New" w:hAnsi="Cordia New" w:cs="Cordia New" w:hint="cs"/>
                <w:sz w:val="24"/>
                <w:szCs w:val="24"/>
              </w:rPr>
              <w:lastRenderedPageBreak/>
              <w:t>**</w:t>
            </w:r>
            <w:proofErr w:type="spellStart"/>
            <w:r w:rsidR="00661898" w:rsidRPr="008E2D5D">
              <w:rPr>
                <w:rFonts w:ascii="Cordia New" w:hAnsi="Cordia New" w:cs="Cordia New" w:hint="cs"/>
                <w:sz w:val="24"/>
                <w:szCs w:val="24"/>
              </w:rPr>
              <w:t>Kalustomestari</w:t>
            </w:r>
            <w:proofErr w:type="spellEnd"/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2A920D" w14:textId="77777777" w:rsidR="00661898" w:rsidRPr="008E2D5D" w:rsidRDefault="00661898" w:rsidP="00661898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  <w:proofErr w:type="spellStart"/>
            <w:r w:rsidRPr="008E2D5D">
              <w:rPr>
                <w:rFonts w:ascii="Cordia New" w:hAnsi="Cordia New" w:cs="Cordia New" w:hint="cs"/>
                <w:sz w:val="24"/>
                <w:szCs w:val="24"/>
              </w:rPr>
              <w:t>Jari-Pekka</w:t>
            </w:r>
            <w:proofErr w:type="spellEnd"/>
            <w:r w:rsidRPr="008E2D5D">
              <w:rPr>
                <w:rFonts w:ascii="Cordia New" w:hAnsi="Cordia New" w:cs="Cordia New" w:hint="cs"/>
                <w:sz w:val="24"/>
                <w:szCs w:val="24"/>
              </w:rPr>
              <w:t xml:space="preserve"> </w:t>
            </w:r>
            <w:proofErr w:type="spellStart"/>
            <w:r w:rsidRPr="008E2D5D">
              <w:rPr>
                <w:rFonts w:ascii="Cordia New" w:hAnsi="Cordia New" w:cs="Cordia New" w:hint="cs"/>
                <w:sz w:val="24"/>
                <w:szCs w:val="24"/>
              </w:rPr>
              <w:t>Karhu</w:t>
            </w:r>
            <w:proofErr w:type="spellEnd"/>
            <w:r w:rsidRPr="008E2D5D">
              <w:rPr>
                <w:rFonts w:ascii="Cordia New" w:hAnsi="Cordia New" w:cs="Cordia New" w:hint="cs"/>
                <w:sz w:val="24"/>
                <w:szCs w:val="24"/>
              </w:rPr>
              <w:t xml:space="preserve"> 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31AD20" w14:textId="77777777" w:rsidR="00661898" w:rsidRPr="008E2D5D" w:rsidRDefault="00661898" w:rsidP="00661898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CB8B80" w14:textId="77777777" w:rsidR="00661898" w:rsidRPr="008E2D5D" w:rsidRDefault="00661898" w:rsidP="00661898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  <w:r w:rsidRPr="008E2D5D">
              <w:rPr>
                <w:rFonts w:ascii="Cordia New" w:hAnsi="Cordia New" w:cs="Cordia New" w:hint="cs"/>
                <w:sz w:val="24"/>
                <w:szCs w:val="24"/>
              </w:rPr>
              <w:t>jari-pekka.karhu@edu.hel.fi</w:t>
            </w:r>
          </w:p>
        </w:tc>
      </w:tr>
      <w:tr w:rsidR="00661898" w:rsidRPr="008E2D5D" w14:paraId="42E72F48" w14:textId="77777777" w:rsidTr="00A60C7F">
        <w:trPr>
          <w:trHeight w:val="233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9DAC49" w14:textId="77777777" w:rsidR="00661898" w:rsidRPr="008E2D5D" w:rsidRDefault="00661898" w:rsidP="00AF699C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b/>
                <w:sz w:val="24"/>
                <w:szCs w:val="24"/>
                <w:lang w:val="fi-FI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sz w:val="24"/>
                <w:szCs w:val="24"/>
                <w:lang w:val="fi-FI"/>
              </w:rPr>
              <w:t xml:space="preserve">Opettajat </w:t>
            </w:r>
            <w:r w:rsidR="00AF699C" w:rsidRPr="008E2D5D">
              <w:rPr>
                <w:rStyle w:val="EimitnA"/>
                <w:rFonts w:ascii="Cordia New" w:hAnsi="Cordia New" w:cs="Cordia New" w:hint="cs"/>
                <w:b/>
                <w:sz w:val="24"/>
                <w:szCs w:val="24"/>
                <w:lang w:val="fi-FI"/>
              </w:rPr>
              <w:t>/ Media-alan a</w:t>
            </w:r>
            <w:r w:rsidR="009814DB" w:rsidRPr="008E2D5D">
              <w:rPr>
                <w:rStyle w:val="EimitnA"/>
                <w:rFonts w:ascii="Cordia New" w:hAnsi="Cordia New" w:cs="Cordia New" w:hint="cs"/>
                <w:b/>
                <w:sz w:val="24"/>
                <w:szCs w:val="24"/>
                <w:lang w:val="fi-FI"/>
              </w:rPr>
              <w:t xml:space="preserve">mmattitutkinto </w:t>
            </w:r>
          </w:p>
        </w:tc>
      </w:tr>
      <w:tr w:rsidR="00661898" w:rsidRPr="008E2D5D" w14:paraId="38A328FE" w14:textId="77777777" w:rsidTr="00971F23">
        <w:trPr>
          <w:trHeight w:val="233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0DB0ED" w14:textId="77777777" w:rsidR="00661898" w:rsidRPr="008E2D5D" w:rsidRDefault="00661898" w:rsidP="00661898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  <w:proofErr w:type="spellStart"/>
            <w:r w:rsidRPr="008E2D5D">
              <w:rPr>
                <w:rStyle w:val="EimitnA"/>
                <w:rFonts w:ascii="Cordia New" w:hAnsi="Cordia New" w:cs="Cordia New" w:hint="cs"/>
                <w:b/>
                <w:sz w:val="24"/>
                <w:szCs w:val="24"/>
                <w:lang w:val="es-ES_tradnl"/>
              </w:rPr>
              <w:t>Tehtävä</w:t>
            </w:r>
            <w:proofErr w:type="spellEnd"/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4950C9" w14:textId="77777777" w:rsidR="00661898" w:rsidRPr="008E2D5D" w:rsidRDefault="00661898" w:rsidP="00661898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  <w:proofErr w:type="spellStart"/>
            <w:r w:rsidRPr="008E2D5D">
              <w:rPr>
                <w:rStyle w:val="EimitnA"/>
                <w:rFonts w:ascii="Cordia New" w:hAnsi="Cordia New" w:cs="Cordia New" w:hint="cs"/>
                <w:b/>
                <w:sz w:val="24"/>
                <w:szCs w:val="24"/>
                <w:lang w:val="es-ES_tradnl"/>
              </w:rPr>
              <w:t>Nimi</w:t>
            </w:r>
            <w:proofErr w:type="spellEnd"/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ACFCF2" w14:textId="77777777" w:rsidR="00661898" w:rsidRPr="008E2D5D" w:rsidRDefault="00661898" w:rsidP="00661898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  <w:proofErr w:type="spellStart"/>
            <w:r w:rsidRPr="008E2D5D">
              <w:rPr>
                <w:rStyle w:val="EimitnA"/>
                <w:rFonts w:ascii="Cordia New" w:hAnsi="Cordia New" w:cs="Cordia New" w:hint="cs"/>
                <w:b/>
                <w:sz w:val="24"/>
                <w:szCs w:val="24"/>
                <w:lang w:val="es-ES_tradnl"/>
              </w:rPr>
              <w:t>Puh</w:t>
            </w:r>
            <w:proofErr w:type="spellEnd"/>
            <w:r w:rsidRPr="008E2D5D">
              <w:rPr>
                <w:rStyle w:val="EimitnA"/>
                <w:rFonts w:ascii="Cordia New" w:hAnsi="Cordia New" w:cs="Cordia New" w:hint="cs"/>
                <w:b/>
                <w:sz w:val="24"/>
                <w:szCs w:val="24"/>
                <w:lang w:val="es-ES_tradnl"/>
              </w:rPr>
              <w:t>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70A627" w14:textId="77777777" w:rsidR="00661898" w:rsidRPr="008E2D5D" w:rsidRDefault="00661898" w:rsidP="00661898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  <w:proofErr w:type="spellStart"/>
            <w:r w:rsidRPr="008E2D5D">
              <w:rPr>
                <w:rStyle w:val="EimitnA"/>
                <w:rFonts w:ascii="Cordia New" w:hAnsi="Cordia New" w:cs="Cordia New" w:hint="cs"/>
                <w:b/>
                <w:sz w:val="24"/>
                <w:szCs w:val="24"/>
                <w:lang w:val="es-ES_tradnl"/>
              </w:rPr>
              <w:t>Sähköposti</w:t>
            </w:r>
            <w:proofErr w:type="spellEnd"/>
            <w:r w:rsidRPr="008E2D5D">
              <w:rPr>
                <w:rStyle w:val="EimitnA"/>
                <w:rFonts w:ascii="Cordia New" w:hAnsi="Cordia New" w:cs="Cordia New" w:hint="cs"/>
                <w:b/>
                <w:sz w:val="24"/>
                <w:szCs w:val="24"/>
                <w:lang w:val="es-ES_tradnl"/>
              </w:rPr>
              <w:t xml:space="preserve"> </w:t>
            </w:r>
          </w:p>
        </w:tc>
      </w:tr>
      <w:tr w:rsidR="0053459E" w:rsidRPr="008E2D5D" w14:paraId="4363136B" w14:textId="77777777" w:rsidTr="00971F23">
        <w:trPr>
          <w:trHeight w:val="233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6877CE" w14:textId="77777777"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proofErr w:type="spellStart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Opettaja</w:t>
            </w:r>
            <w:proofErr w:type="spellEnd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 xml:space="preserve"> / </w:t>
            </w:r>
            <w:proofErr w:type="spellStart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ääni</w:t>
            </w:r>
            <w:proofErr w:type="spellEnd"/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C90A61" w14:textId="77777777" w:rsidR="0053459E" w:rsidRPr="008E2D5D" w:rsidRDefault="0053459E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9FFE55" w14:textId="77777777" w:rsidR="0053459E" w:rsidRPr="008E2D5D" w:rsidRDefault="0053459E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ECED93" w14:textId="77777777" w:rsidR="0053459E" w:rsidRPr="008E2D5D" w:rsidRDefault="0053459E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53459E" w:rsidRPr="008E2D5D" w14:paraId="4A1EF90B" w14:textId="77777777" w:rsidTr="00971F23">
        <w:trPr>
          <w:trHeight w:val="233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ECC2BE" w14:textId="77777777"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proofErr w:type="spellStart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Opettaja</w:t>
            </w:r>
            <w:proofErr w:type="spellEnd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 xml:space="preserve"> / </w:t>
            </w:r>
            <w:proofErr w:type="spellStart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kuvaus</w:t>
            </w:r>
            <w:proofErr w:type="spellEnd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 xml:space="preserve"> ja </w:t>
            </w:r>
            <w:proofErr w:type="spellStart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valaisu</w:t>
            </w:r>
            <w:proofErr w:type="spellEnd"/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F7C8D0" w14:textId="77777777" w:rsidR="0053459E" w:rsidRPr="008E2D5D" w:rsidRDefault="0053459E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DFD2F0" w14:textId="77777777" w:rsidR="0053459E" w:rsidRPr="008E2D5D" w:rsidRDefault="0053459E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AC394C" w14:textId="77777777" w:rsidR="0053459E" w:rsidRPr="008E2D5D" w:rsidRDefault="0053459E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53459E" w:rsidRPr="00257B01" w14:paraId="165FDD3D" w14:textId="77777777" w:rsidTr="00971F23">
        <w:trPr>
          <w:trHeight w:val="453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44EC12" w14:textId="77777777"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proofErr w:type="spellStart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Opettaja</w:t>
            </w:r>
            <w:proofErr w:type="spellEnd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 xml:space="preserve"> / </w:t>
            </w:r>
            <w:proofErr w:type="spellStart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käsikirjoitus</w:t>
            </w:r>
            <w:proofErr w:type="spellEnd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 xml:space="preserve"> ja </w:t>
            </w:r>
            <w:proofErr w:type="spellStart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tuotanto</w:t>
            </w:r>
            <w:proofErr w:type="spellEnd"/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21368B" w14:textId="77777777"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proofErr w:type="spellStart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Minna</w:t>
            </w:r>
            <w:proofErr w:type="spellEnd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 xml:space="preserve"> </w:t>
            </w:r>
            <w:proofErr w:type="spellStart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Väisänen</w:t>
            </w:r>
            <w:proofErr w:type="spellEnd"/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3661B0" w14:textId="77777777"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0503658189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4E8C0F" w14:textId="77777777"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kern w:val="1"/>
                <w:sz w:val="24"/>
                <w:szCs w:val="24"/>
                <w:lang w:val="es-ES_tradnl"/>
              </w:rPr>
              <w:t>minna.vaisanen@edu.hel.fi</w:t>
            </w:r>
          </w:p>
        </w:tc>
      </w:tr>
      <w:tr w:rsidR="0053459E" w:rsidRPr="008E2D5D" w14:paraId="46695D6A" w14:textId="77777777" w:rsidTr="00971F23">
        <w:trPr>
          <w:trHeight w:val="453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B73311" w14:textId="77777777"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proofErr w:type="spellStart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Opettaja</w:t>
            </w:r>
            <w:proofErr w:type="spellEnd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 xml:space="preserve"> / </w:t>
            </w:r>
            <w:proofErr w:type="spellStart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editointi</w:t>
            </w:r>
            <w:proofErr w:type="spellEnd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 xml:space="preserve"> ja </w:t>
            </w:r>
            <w:proofErr w:type="spellStart"/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valaisu</w:t>
            </w:r>
            <w:proofErr w:type="spellEnd"/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2EFF12" w14:textId="77777777" w:rsidR="0053459E" w:rsidRPr="008E2D5D" w:rsidRDefault="0053459E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FC44F5" w14:textId="77777777" w:rsidR="0053459E" w:rsidRPr="008E2D5D" w:rsidRDefault="0053459E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EE48BD" w14:textId="77777777" w:rsidR="0053459E" w:rsidRPr="008E2D5D" w:rsidRDefault="0053459E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</w:tbl>
    <w:p w14:paraId="533194EE" w14:textId="77777777" w:rsidR="00971F23" w:rsidRPr="008E2D5D" w:rsidRDefault="00971F23" w:rsidP="00971F23">
      <w:pPr>
        <w:pStyle w:val="Normaali1"/>
        <w:widowControl w:val="0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9240"/>
        </w:tabs>
        <w:outlineLvl w:val="0"/>
        <w:rPr>
          <w:rFonts w:ascii="Cordia New" w:eastAsia="Arial" w:hAnsi="Cordia New" w:cs="Cordia New"/>
          <w:sz w:val="24"/>
          <w:szCs w:val="24"/>
        </w:rPr>
      </w:pPr>
    </w:p>
    <w:p w14:paraId="302B5E1B" w14:textId="77777777" w:rsidR="0053459E" w:rsidRPr="008E2D5D" w:rsidRDefault="00C47C2A" w:rsidP="00C47C2A">
      <w:pPr>
        <w:pStyle w:val="Normaali1"/>
        <w:widowControl w:val="0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9240"/>
        </w:tabs>
        <w:outlineLvl w:val="0"/>
        <w:rPr>
          <w:rStyle w:val="EimitnA"/>
          <w:rFonts w:ascii="Cordia New" w:eastAsia="Arial" w:hAnsi="Cordia New" w:cs="Cordia New"/>
          <w:b/>
          <w:bCs/>
          <w:sz w:val="24"/>
          <w:szCs w:val="24"/>
          <w:lang w:val="fi-FI"/>
        </w:rPr>
      </w:pPr>
      <w:r w:rsidRPr="008E2D5D">
        <w:rPr>
          <w:rStyle w:val="EimitnA"/>
          <w:rFonts w:ascii="Cordia New" w:hAnsi="Cordia New" w:cs="Cordia New" w:hint="cs"/>
          <w:b/>
          <w:bCs/>
          <w:sz w:val="24"/>
          <w:szCs w:val="24"/>
          <w:lang w:val="es-ES_tradnl"/>
        </w:rPr>
        <w:tab/>
      </w:r>
      <w:r w:rsidR="00665F22" w:rsidRPr="008E2D5D">
        <w:rPr>
          <w:rStyle w:val="EimitnA"/>
          <w:rFonts w:ascii="Cordia New" w:hAnsi="Cordia New" w:cs="Cordia New" w:hint="cs"/>
          <w:b/>
          <w:bCs/>
          <w:sz w:val="24"/>
          <w:szCs w:val="24"/>
          <w:lang w:val="fi-FI"/>
        </w:rPr>
        <w:t xml:space="preserve">Amerikkalaiset ammatinkuvaukset </w:t>
      </w:r>
      <w:hyperlink r:id="rId8" w:history="1">
        <w:r w:rsidR="00665F22" w:rsidRPr="008E2D5D">
          <w:rPr>
            <w:rStyle w:val="Hyperlink12"/>
            <w:rFonts w:ascii="Cordia New" w:hAnsi="Cordia New" w:cs="Cordia New" w:hint="cs"/>
            <w:sz w:val="24"/>
            <w:szCs w:val="24"/>
            <w:lang w:val="fi-FI"/>
          </w:rPr>
          <w:t>http://www.media-match.com/usa/media/jobtypes/job-descriptions.php</w:t>
        </w:r>
      </w:hyperlink>
    </w:p>
    <w:p w14:paraId="0AC5FE04" w14:textId="77777777" w:rsidR="0053459E" w:rsidRPr="008E2D5D" w:rsidRDefault="00C47C2A" w:rsidP="00C47C2A">
      <w:pPr>
        <w:pStyle w:val="Normaali1"/>
        <w:widowControl w:val="0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9240"/>
        </w:tabs>
        <w:spacing w:line="240" w:lineRule="auto"/>
        <w:ind w:left="720"/>
        <w:rPr>
          <w:rStyle w:val="Hyperlink12"/>
          <w:rFonts w:ascii="Cordia New" w:hAnsi="Cordia New" w:cs="Cordia New"/>
          <w:sz w:val="24"/>
          <w:szCs w:val="24"/>
          <w:lang w:val="fi-FI"/>
        </w:rPr>
      </w:pPr>
      <w:r w:rsidRPr="008E2D5D">
        <w:rPr>
          <w:rStyle w:val="EimitnA"/>
          <w:rFonts w:ascii="Cordia New" w:hAnsi="Cordia New" w:cs="Cordia New" w:hint="cs"/>
          <w:b/>
          <w:sz w:val="24"/>
          <w:szCs w:val="24"/>
          <w:lang w:val="fi-FI"/>
        </w:rPr>
        <w:tab/>
      </w:r>
      <w:r w:rsidR="00665F22" w:rsidRPr="008E2D5D">
        <w:rPr>
          <w:rStyle w:val="EimitnA"/>
          <w:rFonts w:ascii="Cordia New" w:hAnsi="Cordia New" w:cs="Cordia New" w:hint="cs"/>
          <w:b/>
          <w:sz w:val="24"/>
          <w:szCs w:val="24"/>
          <w:lang w:val="fi-FI"/>
        </w:rPr>
        <w:t>Suomalaiset sovellettuna amerikkalaisista</w:t>
      </w:r>
      <w:r w:rsidRPr="008E2D5D">
        <w:rPr>
          <w:rFonts w:ascii="Cordia New" w:hAnsi="Cordia New" w:cs="Cordia New" w:hint="cs"/>
          <w:sz w:val="24"/>
          <w:szCs w:val="24"/>
          <w:lang w:val="fi-FI"/>
        </w:rPr>
        <w:t xml:space="preserve"> </w:t>
      </w:r>
      <w:hyperlink r:id="rId9" w:history="1">
        <w:r w:rsidR="002438C4" w:rsidRPr="008E2D5D">
          <w:rPr>
            <w:rStyle w:val="Hyperlink"/>
            <w:rFonts w:ascii="Cordia New" w:eastAsia="Arial" w:hAnsi="Cordia New" w:cs="Cordia New" w:hint="cs"/>
            <w:sz w:val="24"/>
            <w:szCs w:val="24"/>
            <w:u w:color="0000FF"/>
            <w:lang w:val="fi-FI"/>
          </w:rPr>
          <w:t>http://elokuvantaju.aalto.fi/oppimateriaali/tuotanto/artikkelit/toimenkuvat.jsp</w:t>
        </w:r>
      </w:hyperlink>
    </w:p>
    <w:p w14:paraId="68AE8883" w14:textId="77777777" w:rsidR="002438C4" w:rsidRPr="008E2D5D" w:rsidRDefault="002438C4" w:rsidP="00C47C2A">
      <w:pPr>
        <w:pStyle w:val="Normaali1"/>
        <w:widowControl w:val="0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9240"/>
        </w:tabs>
        <w:spacing w:line="240" w:lineRule="auto"/>
        <w:ind w:left="720"/>
        <w:rPr>
          <w:rFonts w:ascii="Cordia New" w:hAnsi="Cordia New" w:cs="Cordia New"/>
          <w:color w:val="5B9BD5"/>
          <w:sz w:val="24"/>
          <w:szCs w:val="24"/>
          <w:lang w:val="fi-FI"/>
        </w:rPr>
      </w:pPr>
    </w:p>
    <w:p w14:paraId="0AB7F81D" w14:textId="77777777" w:rsidR="002438C4" w:rsidRPr="008E2D5D" w:rsidRDefault="002438C4" w:rsidP="00C47C2A">
      <w:pPr>
        <w:pStyle w:val="Normaali1"/>
        <w:widowControl w:val="0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9240"/>
        </w:tabs>
        <w:spacing w:line="240" w:lineRule="auto"/>
        <w:ind w:left="720"/>
        <w:rPr>
          <w:rFonts w:ascii="Cordia New" w:hAnsi="Cordia New" w:cs="Cordia New"/>
          <w:color w:val="5B9BD5"/>
          <w:sz w:val="24"/>
          <w:szCs w:val="24"/>
          <w:lang w:val="fi-FI"/>
        </w:rPr>
      </w:pPr>
    </w:p>
    <w:p w14:paraId="4EB620F0" w14:textId="77777777" w:rsidR="002438C4" w:rsidRPr="008E2D5D" w:rsidRDefault="002438C4" w:rsidP="00C47C2A">
      <w:pPr>
        <w:pStyle w:val="Normaali1"/>
        <w:widowControl w:val="0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9240"/>
        </w:tabs>
        <w:spacing w:line="240" w:lineRule="auto"/>
        <w:ind w:left="720"/>
        <w:rPr>
          <w:rFonts w:ascii="Cordia New" w:hAnsi="Cordia New" w:cs="Cordia New"/>
          <w:sz w:val="24"/>
          <w:szCs w:val="24"/>
          <w:lang w:val="fi-FI"/>
        </w:rPr>
      </w:pPr>
    </w:p>
    <w:sectPr w:rsidR="002438C4" w:rsidRPr="008E2D5D">
      <w:headerReference w:type="even" r:id="rId10"/>
      <w:headerReference w:type="default" r:id="rId11"/>
      <w:pgSz w:w="11900" w:h="16840"/>
      <w:pgMar w:top="1440" w:right="1080" w:bottom="1440" w:left="1080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9A79CB" w14:textId="77777777" w:rsidR="00FB47BA" w:rsidRDefault="00FB47BA">
      <w:r>
        <w:separator/>
      </w:r>
    </w:p>
  </w:endnote>
  <w:endnote w:type="continuationSeparator" w:id="0">
    <w:p w14:paraId="029BA485" w14:textId="77777777" w:rsidR="00FB47BA" w:rsidRDefault="00FB47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stem Font Regular">
    <w:altName w:val="Times New Roman"/>
    <w:panose1 w:val="020B0604020202020204"/>
    <w:charset w:val="00"/>
    <w:family w:val="roman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789192" w14:textId="77777777" w:rsidR="00FB47BA" w:rsidRDefault="00FB47BA">
      <w:r>
        <w:separator/>
      </w:r>
    </w:p>
  </w:footnote>
  <w:footnote w:type="continuationSeparator" w:id="0">
    <w:p w14:paraId="6A2A1CF2" w14:textId="77777777" w:rsidR="00FB47BA" w:rsidRDefault="00FB47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DEA163" w14:textId="77777777" w:rsidR="005B73DB" w:rsidRDefault="005B73DB">
    <w:pPr>
      <w:pStyle w:val="Normaali1"/>
      <w:tabs>
        <w:tab w:val="left" w:pos="1304"/>
        <w:tab w:val="left" w:pos="2608"/>
        <w:tab w:val="left" w:pos="3912"/>
        <w:tab w:val="left" w:pos="5216"/>
        <w:tab w:val="left" w:pos="6520"/>
        <w:tab w:val="left" w:pos="7824"/>
        <w:tab w:val="left" w:pos="9128"/>
        <w:tab w:val="left" w:pos="9240"/>
      </w:tabs>
      <w:jc w:val="center"/>
    </w:pPr>
    <w:r>
      <w:rPr>
        <w:rStyle w:val="EimitnA"/>
        <w:rFonts w:ascii="Helvetica" w:hAnsi="Helvetica"/>
        <w:b/>
        <w:bCs/>
        <w:sz w:val="32"/>
        <w:szCs w:val="32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FD4B16" w14:textId="77777777" w:rsidR="005B73DB" w:rsidRPr="00B16C4B" w:rsidRDefault="00B16C4B">
    <w:pPr>
      <w:pStyle w:val="Normaali1"/>
      <w:tabs>
        <w:tab w:val="left" w:pos="1304"/>
        <w:tab w:val="left" w:pos="2608"/>
        <w:tab w:val="left" w:pos="3912"/>
        <w:tab w:val="left" w:pos="5216"/>
        <w:tab w:val="left" w:pos="6520"/>
        <w:tab w:val="left" w:pos="7824"/>
        <w:tab w:val="left" w:pos="9128"/>
        <w:tab w:val="left" w:pos="9240"/>
      </w:tabs>
      <w:jc w:val="center"/>
      <w:rPr>
        <w:rFonts w:ascii="Cordia New" w:hAnsi="Cordia New" w:cs="Cordia New"/>
        <w:sz w:val="40"/>
        <w:szCs w:val="40"/>
        <w:lang w:val="fi-FI"/>
      </w:rPr>
    </w:pPr>
    <w:r w:rsidRPr="00B16C4B">
      <w:rPr>
        <w:rStyle w:val="EimitnA"/>
        <w:rFonts w:ascii="Cordia New" w:hAnsi="Cordia New" w:cs="Cordia New"/>
        <w:b/>
        <w:bCs/>
        <w:sz w:val="40"/>
        <w:szCs w:val="40"/>
        <w:lang w:val="fi-FI"/>
      </w:rPr>
      <w:t>Elokuvan nimi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517526"/>
    <w:multiLevelType w:val="multilevel"/>
    <w:tmpl w:val="FC32A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2167D95"/>
    <w:multiLevelType w:val="multilevel"/>
    <w:tmpl w:val="2E7CB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attachedTemplate r:id="rId1"/>
  <w:defaultTabStop w:val="720"/>
  <w:autoHyphenation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044"/>
    <w:rsid w:val="0003038A"/>
    <w:rsid w:val="000358D3"/>
    <w:rsid w:val="000365C1"/>
    <w:rsid w:val="00052F7A"/>
    <w:rsid w:val="000554A3"/>
    <w:rsid w:val="00057C17"/>
    <w:rsid w:val="00060715"/>
    <w:rsid w:val="000742BB"/>
    <w:rsid w:val="000A3687"/>
    <w:rsid w:val="000A7B43"/>
    <w:rsid w:val="000B5F6C"/>
    <w:rsid w:val="000B64D5"/>
    <w:rsid w:val="000C0A1D"/>
    <w:rsid w:val="000C0CE4"/>
    <w:rsid w:val="000C4F2A"/>
    <w:rsid w:val="001023A1"/>
    <w:rsid w:val="00102D0A"/>
    <w:rsid w:val="0012549B"/>
    <w:rsid w:val="0015118F"/>
    <w:rsid w:val="0016674B"/>
    <w:rsid w:val="00173DC0"/>
    <w:rsid w:val="001756FB"/>
    <w:rsid w:val="00182549"/>
    <w:rsid w:val="001865C3"/>
    <w:rsid w:val="00194F4F"/>
    <w:rsid w:val="0019610A"/>
    <w:rsid w:val="001B36ED"/>
    <w:rsid w:val="001C0879"/>
    <w:rsid w:val="001C18CC"/>
    <w:rsid w:val="001E5F34"/>
    <w:rsid w:val="001F1CBB"/>
    <w:rsid w:val="001F5D61"/>
    <w:rsid w:val="001F62F8"/>
    <w:rsid w:val="00202BB7"/>
    <w:rsid w:val="00207ED5"/>
    <w:rsid w:val="0024298E"/>
    <w:rsid w:val="002438C4"/>
    <w:rsid w:val="00246123"/>
    <w:rsid w:val="00251403"/>
    <w:rsid w:val="002528DD"/>
    <w:rsid w:val="00253002"/>
    <w:rsid w:val="00257B01"/>
    <w:rsid w:val="002A09D2"/>
    <w:rsid w:val="002A1F5C"/>
    <w:rsid w:val="002B5B3A"/>
    <w:rsid w:val="002B7DC0"/>
    <w:rsid w:val="002C4560"/>
    <w:rsid w:val="002D1547"/>
    <w:rsid w:val="002F5F6E"/>
    <w:rsid w:val="00302C65"/>
    <w:rsid w:val="003155A2"/>
    <w:rsid w:val="00323A0A"/>
    <w:rsid w:val="00326A7D"/>
    <w:rsid w:val="00326FCB"/>
    <w:rsid w:val="00327043"/>
    <w:rsid w:val="00354526"/>
    <w:rsid w:val="00357FCC"/>
    <w:rsid w:val="003649C0"/>
    <w:rsid w:val="00373ED2"/>
    <w:rsid w:val="00380501"/>
    <w:rsid w:val="00392671"/>
    <w:rsid w:val="003D7C0D"/>
    <w:rsid w:val="003E26D6"/>
    <w:rsid w:val="003E32EB"/>
    <w:rsid w:val="003F05E5"/>
    <w:rsid w:val="00431A9F"/>
    <w:rsid w:val="004528BA"/>
    <w:rsid w:val="004611DD"/>
    <w:rsid w:val="00486CE2"/>
    <w:rsid w:val="004A2762"/>
    <w:rsid w:val="004B4D51"/>
    <w:rsid w:val="004E03A6"/>
    <w:rsid w:val="004F16C6"/>
    <w:rsid w:val="004F5715"/>
    <w:rsid w:val="005005FC"/>
    <w:rsid w:val="00501A33"/>
    <w:rsid w:val="0051539E"/>
    <w:rsid w:val="0052370F"/>
    <w:rsid w:val="00531A76"/>
    <w:rsid w:val="0053459E"/>
    <w:rsid w:val="00564DC4"/>
    <w:rsid w:val="005706EE"/>
    <w:rsid w:val="00592C29"/>
    <w:rsid w:val="00593F41"/>
    <w:rsid w:val="005B312D"/>
    <w:rsid w:val="005B73DB"/>
    <w:rsid w:val="005E56D7"/>
    <w:rsid w:val="005F7FC1"/>
    <w:rsid w:val="0060163F"/>
    <w:rsid w:val="00632186"/>
    <w:rsid w:val="00661898"/>
    <w:rsid w:val="00662815"/>
    <w:rsid w:val="00665F22"/>
    <w:rsid w:val="006708B5"/>
    <w:rsid w:val="006757B6"/>
    <w:rsid w:val="00685953"/>
    <w:rsid w:val="00685985"/>
    <w:rsid w:val="0069273D"/>
    <w:rsid w:val="006B4695"/>
    <w:rsid w:val="006C6E73"/>
    <w:rsid w:val="006E1FEC"/>
    <w:rsid w:val="006F22FF"/>
    <w:rsid w:val="006F5ACD"/>
    <w:rsid w:val="00703368"/>
    <w:rsid w:val="00704CD0"/>
    <w:rsid w:val="007536F0"/>
    <w:rsid w:val="007617DD"/>
    <w:rsid w:val="007810B7"/>
    <w:rsid w:val="00786A7A"/>
    <w:rsid w:val="00786B48"/>
    <w:rsid w:val="00787452"/>
    <w:rsid w:val="007C1869"/>
    <w:rsid w:val="007C42FC"/>
    <w:rsid w:val="007C57DD"/>
    <w:rsid w:val="007E6324"/>
    <w:rsid w:val="007F0838"/>
    <w:rsid w:val="00866587"/>
    <w:rsid w:val="008806AB"/>
    <w:rsid w:val="00882B56"/>
    <w:rsid w:val="008A7342"/>
    <w:rsid w:val="008B1770"/>
    <w:rsid w:val="008D1E6F"/>
    <w:rsid w:val="008D35D4"/>
    <w:rsid w:val="008D464C"/>
    <w:rsid w:val="008E0730"/>
    <w:rsid w:val="008E2D5D"/>
    <w:rsid w:val="00917A0F"/>
    <w:rsid w:val="00920B95"/>
    <w:rsid w:val="00932FDD"/>
    <w:rsid w:val="00946CA9"/>
    <w:rsid w:val="009475B4"/>
    <w:rsid w:val="0095413D"/>
    <w:rsid w:val="00964044"/>
    <w:rsid w:val="00966E31"/>
    <w:rsid w:val="00971F23"/>
    <w:rsid w:val="009778D5"/>
    <w:rsid w:val="009814DB"/>
    <w:rsid w:val="00983267"/>
    <w:rsid w:val="009A59BD"/>
    <w:rsid w:val="009E5EA4"/>
    <w:rsid w:val="009F4256"/>
    <w:rsid w:val="00A15465"/>
    <w:rsid w:val="00A21000"/>
    <w:rsid w:val="00A24EE7"/>
    <w:rsid w:val="00A27040"/>
    <w:rsid w:val="00A32ACE"/>
    <w:rsid w:val="00A41E54"/>
    <w:rsid w:val="00A43103"/>
    <w:rsid w:val="00A44C1E"/>
    <w:rsid w:val="00A56DA3"/>
    <w:rsid w:val="00A60C7F"/>
    <w:rsid w:val="00A7167C"/>
    <w:rsid w:val="00A76DCC"/>
    <w:rsid w:val="00AA20DD"/>
    <w:rsid w:val="00AA27CD"/>
    <w:rsid w:val="00AA5D2E"/>
    <w:rsid w:val="00AD0BF4"/>
    <w:rsid w:val="00AD554A"/>
    <w:rsid w:val="00AD60A6"/>
    <w:rsid w:val="00AF699C"/>
    <w:rsid w:val="00B030BE"/>
    <w:rsid w:val="00B06345"/>
    <w:rsid w:val="00B15A17"/>
    <w:rsid w:val="00B16C4B"/>
    <w:rsid w:val="00B2333D"/>
    <w:rsid w:val="00B37C66"/>
    <w:rsid w:val="00B47844"/>
    <w:rsid w:val="00B5670D"/>
    <w:rsid w:val="00B72932"/>
    <w:rsid w:val="00B769B7"/>
    <w:rsid w:val="00B86C50"/>
    <w:rsid w:val="00BB5AAB"/>
    <w:rsid w:val="00BC627C"/>
    <w:rsid w:val="00BD6519"/>
    <w:rsid w:val="00BF1EC5"/>
    <w:rsid w:val="00BF3193"/>
    <w:rsid w:val="00C02B93"/>
    <w:rsid w:val="00C03E1D"/>
    <w:rsid w:val="00C2481A"/>
    <w:rsid w:val="00C47C2A"/>
    <w:rsid w:val="00C72689"/>
    <w:rsid w:val="00C772F1"/>
    <w:rsid w:val="00CA0496"/>
    <w:rsid w:val="00CC5366"/>
    <w:rsid w:val="00CD7A16"/>
    <w:rsid w:val="00D00BA1"/>
    <w:rsid w:val="00D05524"/>
    <w:rsid w:val="00D13B2E"/>
    <w:rsid w:val="00D30100"/>
    <w:rsid w:val="00D42191"/>
    <w:rsid w:val="00D67ED1"/>
    <w:rsid w:val="00DA0AC9"/>
    <w:rsid w:val="00DB40A2"/>
    <w:rsid w:val="00DC4D35"/>
    <w:rsid w:val="00DE2DCD"/>
    <w:rsid w:val="00E02D5D"/>
    <w:rsid w:val="00E04411"/>
    <w:rsid w:val="00E06247"/>
    <w:rsid w:val="00E32983"/>
    <w:rsid w:val="00E339B0"/>
    <w:rsid w:val="00E628BD"/>
    <w:rsid w:val="00E65154"/>
    <w:rsid w:val="00E76567"/>
    <w:rsid w:val="00EB63D0"/>
    <w:rsid w:val="00EB7EB1"/>
    <w:rsid w:val="00EC4542"/>
    <w:rsid w:val="00ED5A43"/>
    <w:rsid w:val="00EE158C"/>
    <w:rsid w:val="00EE6642"/>
    <w:rsid w:val="00EF11BD"/>
    <w:rsid w:val="00EF7E3E"/>
    <w:rsid w:val="00F06DDC"/>
    <w:rsid w:val="00F25CD8"/>
    <w:rsid w:val="00F338FE"/>
    <w:rsid w:val="00F33C4C"/>
    <w:rsid w:val="00F36AC5"/>
    <w:rsid w:val="00F41B08"/>
    <w:rsid w:val="00F613B8"/>
    <w:rsid w:val="00F979D6"/>
    <w:rsid w:val="00FA69CD"/>
    <w:rsid w:val="00FA758A"/>
    <w:rsid w:val="00FB47BA"/>
    <w:rsid w:val="00FB6A47"/>
    <w:rsid w:val="00FB7795"/>
    <w:rsid w:val="00FD0563"/>
    <w:rsid w:val="00FD15CB"/>
    <w:rsid w:val="00FF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B0F97B1"/>
  <w15:docId w15:val="{6D6F0958-380B-DE4C-B3C1-FBAAA71C8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lang w:val="fi-FI" w:eastAsia="fi-F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11DD"/>
    <w:rPr>
      <w:rFonts w:eastAsia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Normaali1">
    <w:name w:val="Normaali1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</w:pPr>
    <w:rPr>
      <w:rFonts w:ascii="System Font Regular" w:eastAsia="System Font Regular" w:hAnsi="System Font Regular" w:cs="System Font Regular"/>
      <w:color w:val="000000"/>
      <w:sz w:val="22"/>
      <w:szCs w:val="22"/>
      <w:u w:color="000000"/>
      <w:bdr w:val="nil"/>
      <w:lang w:val="es-ES_tradnl" w:eastAsia="en-US"/>
    </w:rPr>
  </w:style>
  <w:style w:type="character" w:customStyle="1" w:styleId="EimitnA">
    <w:name w:val="Ei mitään A"/>
    <w:rPr>
      <w:lang w:val="en-US"/>
    </w:rPr>
  </w:style>
  <w:style w:type="paragraph" w:customStyle="1" w:styleId="Yl-jaalaotsake">
    <w:name w:val="Ylä- ja alaotsake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</w:pPr>
    <w:rPr>
      <w:rFonts w:ascii="Helvetica" w:eastAsia="Helvetica" w:hAnsi="Helvetica" w:cs="Helvetica"/>
      <w:color w:val="000000"/>
      <w:sz w:val="24"/>
      <w:szCs w:val="24"/>
      <w:bdr w:val="nil"/>
      <w:lang w:val="en-US" w:eastAsia="en-US"/>
    </w:rPr>
  </w:style>
  <w:style w:type="paragraph" w:customStyle="1" w:styleId="Leipteksti1">
    <w:name w:val="Leipäteksti1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Times New Roman"/>
      <w:color w:val="000000"/>
      <w:sz w:val="24"/>
      <w:szCs w:val="24"/>
      <w:u w:color="000000"/>
      <w:bdr w:val="nil"/>
      <w:lang w:val="en-US" w:eastAsia="en-US"/>
    </w:rPr>
  </w:style>
  <w:style w:type="character" w:customStyle="1" w:styleId="Hyperlink0">
    <w:name w:val="Hyperlink.0"/>
    <w:rPr>
      <w:rFonts w:ascii="Arial" w:eastAsia="Arial" w:hAnsi="Arial" w:cs="Arial"/>
      <w:color w:val="0000FF"/>
      <w:kern w:val="1"/>
      <w:sz w:val="20"/>
      <w:szCs w:val="20"/>
      <w:u w:color="0000FF"/>
      <w:lang w:val="es-ES_tradnl"/>
    </w:rPr>
  </w:style>
  <w:style w:type="paragraph" w:customStyle="1" w:styleId="Normaali2">
    <w:name w:val="Normaali2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 Unicode MS"/>
      <w:color w:val="000000"/>
      <w:sz w:val="24"/>
      <w:szCs w:val="24"/>
      <w:u w:color="000000"/>
      <w:bdr w:val="nil"/>
      <w:lang w:val="en-US" w:eastAsia="en-US"/>
    </w:rPr>
  </w:style>
  <w:style w:type="character" w:customStyle="1" w:styleId="Hyperlink1">
    <w:name w:val="Hyperlink.1"/>
    <w:rPr>
      <w:rFonts w:ascii="Arial" w:eastAsia="Arial" w:hAnsi="Arial" w:cs="Arial"/>
      <w:color w:val="0000FF"/>
      <w:sz w:val="20"/>
      <w:szCs w:val="20"/>
      <w:u w:color="0000FF"/>
      <w:lang w:val="es-ES_tradnl"/>
    </w:rPr>
  </w:style>
  <w:style w:type="character" w:customStyle="1" w:styleId="Hyperlink2">
    <w:name w:val="Hyperlink.2"/>
    <w:rPr>
      <w:rFonts w:ascii="Arial" w:eastAsia="Arial" w:hAnsi="Arial" w:cs="Arial"/>
      <w:color w:val="0000FE"/>
      <w:sz w:val="20"/>
      <w:szCs w:val="20"/>
      <w:lang w:val="en-US"/>
    </w:rPr>
  </w:style>
  <w:style w:type="character" w:customStyle="1" w:styleId="Hyperlink3">
    <w:name w:val="Hyperlink.3"/>
    <w:rPr>
      <w:rFonts w:ascii="Arial" w:eastAsia="Arial" w:hAnsi="Arial" w:cs="Arial"/>
      <w:color w:val="0000FF"/>
      <w:sz w:val="20"/>
      <w:szCs w:val="20"/>
      <w:u w:color="0000FF"/>
      <w:lang w:val="en-US"/>
    </w:rPr>
  </w:style>
  <w:style w:type="paragraph" w:customStyle="1" w:styleId="LeiptekstiA">
    <w:name w:val="Leipäteksti 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sz w:val="22"/>
      <w:szCs w:val="22"/>
      <w:u w:color="000000"/>
      <w:bdr w:val="nil"/>
      <w:lang w:val="en-US" w:eastAsia="en-US"/>
    </w:rPr>
  </w:style>
  <w:style w:type="character" w:customStyle="1" w:styleId="Hyperlink4">
    <w:name w:val="Hyperlink.4"/>
    <w:rPr>
      <w:rFonts w:ascii="Arial" w:eastAsia="Arial" w:hAnsi="Arial" w:cs="Arial"/>
      <w:sz w:val="20"/>
      <w:szCs w:val="20"/>
      <w:lang w:val="en-US"/>
    </w:rPr>
  </w:style>
  <w:style w:type="paragraph" w:customStyle="1" w:styleId="Oletus">
    <w:name w:val="Oletus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hAnsi="Helvetica" w:cs="Arial Unicode MS"/>
      <w:color w:val="000000"/>
      <w:sz w:val="22"/>
      <w:szCs w:val="22"/>
      <w:u w:color="000000"/>
      <w:bdr w:val="nil"/>
      <w:lang w:val="en-US" w:eastAsia="en-US"/>
    </w:rPr>
  </w:style>
  <w:style w:type="character" w:customStyle="1" w:styleId="Hyperlink5">
    <w:name w:val="Hyperlink.5"/>
    <w:rPr>
      <w:rFonts w:ascii="Arial" w:eastAsia="Arial" w:hAnsi="Arial" w:cs="Arial"/>
      <w:sz w:val="20"/>
      <w:szCs w:val="20"/>
      <w:u w:color="0000FF"/>
      <w:lang w:val="en-US"/>
    </w:rPr>
  </w:style>
  <w:style w:type="character" w:customStyle="1" w:styleId="Hyperlink6">
    <w:name w:val="Hyperlink.6"/>
    <w:rPr>
      <w:rFonts w:ascii="Arial" w:eastAsia="Arial" w:hAnsi="Arial" w:cs="Arial"/>
      <w:sz w:val="20"/>
      <w:szCs w:val="20"/>
      <w:u w:color="4185F4"/>
      <w:lang w:val="en-US"/>
    </w:rPr>
  </w:style>
  <w:style w:type="character" w:customStyle="1" w:styleId="Hyperlink7">
    <w:name w:val="Hyperlink.7"/>
    <w:rPr>
      <w:rFonts w:ascii="Arial" w:eastAsia="Arial" w:hAnsi="Arial" w:cs="Arial"/>
      <w:kern w:val="1"/>
      <w:sz w:val="20"/>
      <w:szCs w:val="20"/>
      <w:u w:color="0000FF"/>
      <w:lang w:val="en-US"/>
    </w:rPr>
  </w:style>
  <w:style w:type="character" w:customStyle="1" w:styleId="Linkki">
    <w:name w:val="Linkki"/>
    <w:rPr>
      <w:color w:val="0000FF"/>
      <w:u w:val="single" w:color="0000FF"/>
    </w:rPr>
  </w:style>
  <w:style w:type="character" w:customStyle="1" w:styleId="Hyperlink8">
    <w:name w:val="Hyperlink.8"/>
    <w:rPr>
      <w:color w:val="000000"/>
      <w:u w:val="none" w:color="0000FF"/>
    </w:rPr>
  </w:style>
  <w:style w:type="character" w:customStyle="1" w:styleId="Hyperlink9">
    <w:name w:val="Hyperlink.9"/>
    <w:rPr>
      <w:rFonts w:ascii="Arial" w:eastAsia="Arial" w:hAnsi="Arial" w:cs="Arial"/>
      <w:kern w:val="1"/>
      <w:sz w:val="20"/>
      <w:szCs w:val="20"/>
      <w:lang w:val="es-ES_tradnl"/>
    </w:rPr>
  </w:style>
  <w:style w:type="character" w:customStyle="1" w:styleId="Hyperlink10">
    <w:name w:val="Hyperlink.10"/>
    <w:rPr>
      <w:rFonts w:ascii="Arial" w:eastAsia="Arial" w:hAnsi="Arial" w:cs="Arial"/>
      <w:color w:val="0000FF"/>
      <w:kern w:val="1"/>
      <w:sz w:val="20"/>
      <w:szCs w:val="20"/>
      <w:u w:val="single" w:color="0000FF"/>
      <w:lang w:val="es-ES_tradnl"/>
    </w:rPr>
  </w:style>
  <w:style w:type="character" w:customStyle="1" w:styleId="Hyperlink11">
    <w:name w:val="Hyperlink.11"/>
    <w:rPr>
      <w:rFonts w:ascii="Arial" w:eastAsia="Arial" w:hAnsi="Arial" w:cs="Arial"/>
      <w:color w:val="0000FF"/>
      <w:sz w:val="18"/>
      <w:szCs w:val="18"/>
      <w:u w:val="single" w:color="0000FF"/>
      <w:lang w:val="es-ES_tradnl"/>
    </w:rPr>
  </w:style>
  <w:style w:type="paragraph" w:customStyle="1" w:styleId="Otsikko11">
    <w:name w:val="Otsikko 11"/>
    <w:pPr>
      <w:pBdr>
        <w:top w:val="nil"/>
        <w:left w:val="nil"/>
        <w:bottom w:val="nil"/>
        <w:right w:val="nil"/>
        <w:between w:val="nil"/>
        <w:bar w:val="nil"/>
      </w:pBdr>
      <w:spacing w:before="100" w:after="100"/>
      <w:outlineLvl w:val="0"/>
    </w:pPr>
    <w:rPr>
      <w:rFonts w:cs="Arial Unicode MS"/>
      <w:b/>
      <w:bCs/>
      <w:color w:val="000000"/>
      <w:kern w:val="36"/>
      <w:sz w:val="48"/>
      <w:szCs w:val="48"/>
      <w:u w:color="000000"/>
      <w:bdr w:val="nil"/>
      <w:lang w:val="en-US" w:eastAsia="en-US"/>
    </w:rPr>
  </w:style>
  <w:style w:type="character" w:customStyle="1" w:styleId="Hyperlink12">
    <w:name w:val="Hyperlink.12"/>
    <w:rPr>
      <w:rFonts w:ascii="Arial" w:eastAsia="Arial" w:hAnsi="Arial" w:cs="Arial"/>
      <w:color w:val="0000FF"/>
      <w:sz w:val="20"/>
      <w:szCs w:val="20"/>
      <w:u w:val="single" w:color="0000FF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632186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13"/>
        <w:tab w:val="right" w:pos="9026"/>
      </w:tabs>
    </w:pPr>
    <w:rPr>
      <w:rFonts w:eastAsia="Arial Unicode MS"/>
      <w:bdr w:val="nil"/>
      <w:lang w:val="en-US" w:eastAsia="en-US"/>
    </w:rPr>
  </w:style>
  <w:style w:type="character" w:customStyle="1" w:styleId="HeaderChar">
    <w:name w:val="Header Char"/>
    <w:link w:val="Header"/>
    <w:uiPriority w:val="99"/>
    <w:rsid w:val="00632186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32186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13"/>
        <w:tab w:val="right" w:pos="9026"/>
      </w:tabs>
    </w:pPr>
    <w:rPr>
      <w:rFonts w:eastAsia="Arial Unicode MS"/>
      <w:bdr w:val="nil"/>
      <w:lang w:val="en-US" w:eastAsia="en-US"/>
    </w:rPr>
  </w:style>
  <w:style w:type="character" w:customStyle="1" w:styleId="FooterChar">
    <w:name w:val="Footer Char"/>
    <w:link w:val="Footer"/>
    <w:uiPriority w:val="99"/>
    <w:rsid w:val="00632186"/>
    <w:rPr>
      <w:sz w:val="24"/>
      <w:szCs w:val="24"/>
    </w:rPr>
  </w:style>
  <w:style w:type="character" w:styleId="Strong">
    <w:name w:val="Strong"/>
    <w:uiPriority w:val="22"/>
    <w:qFormat/>
    <w:rsid w:val="000B64D5"/>
    <w:rPr>
      <w:b/>
      <w:bCs/>
    </w:rPr>
  </w:style>
  <w:style w:type="character" w:styleId="FollowedHyperlink">
    <w:name w:val="FollowedHyperlink"/>
    <w:uiPriority w:val="99"/>
    <w:semiHidden/>
    <w:unhideWhenUsed/>
    <w:rsid w:val="00C03E1D"/>
    <w:rPr>
      <w:color w:val="FF00FF"/>
      <w:u w:val="single"/>
    </w:rPr>
  </w:style>
  <w:style w:type="character" w:styleId="UnresolvedMention">
    <w:name w:val="Unresolved Mention"/>
    <w:uiPriority w:val="99"/>
    <w:semiHidden/>
    <w:unhideWhenUsed/>
    <w:rsid w:val="00A210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90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8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4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1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0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0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56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6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5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9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1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9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4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4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6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9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0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05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1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ia-match.com/usa/media/jobtypes/job-descriptions.php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elokuvantaju.aalto.fi/oppimateriaali/tuotanto/artikkelit/toimenkuvat.jsp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innavaisanen/Desktop/tyoryhmalista_malli.dotx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9537F3E-3029-1641-9BFB-F3E2990633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tyoryhmalista_malli.dotx</Template>
  <TotalTime>1</TotalTime>
  <Pages>4</Pages>
  <Words>403</Words>
  <Characters>2302</Characters>
  <Application>Microsoft Office Word</Application>
  <DocSecurity>0</DocSecurity>
  <Lines>19</Lines>
  <Paragraphs>5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Opetusvirasto , Helsinki</Company>
  <LinksUpToDate>false</LinksUpToDate>
  <CharactersWithSpaces>2700</CharactersWithSpaces>
  <SharedDoc>false</SharedDoc>
  <HLinks>
    <vt:vector size="24" baseType="variant">
      <vt:variant>
        <vt:i4>7929959</vt:i4>
      </vt:variant>
      <vt:variant>
        <vt:i4>9</vt:i4>
      </vt:variant>
      <vt:variant>
        <vt:i4>0</vt:i4>
      </vt:variant>
      <vt:variant>
        <vt:i4>5</vt:i4>
      </vt:variant>
      <vt:variant>
        <vt:lpwstr>http://elokuvantaju.aalto.fi/oppimateriaali/tuotanto/artikkelit/toimenkuvat.jsp</vt:lpwstr>
      </vt:variant>
      <vt:variant>
        <vt:lpwstr/>
      </vt:variant>
      <vt:variant>
        <vt:i4>4063270</vt:i4>
      </vt:variant>
      <vt:variant>
        <vt:i4>6</vt:i4>
      </vt:variant>
      <vt:variant>
        <vt:i4>0</vt:i4>
      </vt:variant>
      <vt:variant>
        <vt:i4>5</vt:i4>
      </vt:variant>
      <vt:variant>
        <vt:lpwstr>http://www.media-match.com/usa/media/jobtypes/job-descriptions.php</vt:lpwstr>
      </vt:variant>
      <vt:variant>
        <vt:lpwstr/>
      </vt:variant>
      <vt:variant>
        <vt:i4>6815818</vt:i4>
      </vt:variant>
      <vt:variant>
        <vt:i4>3</vt:i4>
      </vt:variant>
      <vt:variant>
        <vt:i4>0</vt:i4>
      </vt:variant>
      <vt:variant>
        <vt:i4>5</vt:i4>
      </vt:variant>
      <vt:variant>
        <vt:lpwstr>mailto:tommi.rosnell@edu.hel.fi</vt:lpwstr>
      </vt:variant>
      <vt:variant>
        <vt:lpwstr/>
      </vt:variant>
      <vt:variant>
        <vt:i4>3342339</vt:i4>
      </vt:variant>
      <vt:variant>
        <vt:i4>0</vt:i4>
      </vt:variant>
      <vt:variant>
        <vt:i4>0</vt:i4>
      </vt:variant>
      <vt:variant>
        <vt:i4>5</vt:i4>
      </vt:variant>
      <vt:variant>
        <vt:lpwstr>mailto:minna.vaisanen@edu.hel.fi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cp:lastModifiedBy>Microsoft Office User</cp:lastModifiedBy>
  <cp:revision>2</cp:revision>
  <cp:lastPrinted>2017-09-27T16:14:00Z</cp:lastPrinted>
  <dcterms:created xsi:type="dcterms:W3CDTF">2021-08-25T13:04:00Z</dcterms:created>
  <dcterms:modified xsi:type="dcterms:W3CDTF">2021-08-25T13:04:00Z</dcterms:modified>
</cp:coreProperties>
</file>