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1" w:rightFromText="141" w:vertAnchor="text" w:tblpX="299" w:tblpY="1"/>
        <w:tblOverlap w:val="never"/>
        <w:tblW w:w="9719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3240"/>
        <w:gridCol w:w="1843"/>
        <w:gridCol w:w="164"/>
        <w:gridCol w:w="1649"/>
        <w:gridCol w:w="30"/>
        <w:gridCol w:w="2793"/>
      </w:tblGrid>
      <w:tr w:rsidR="0053459E" w:rsidRPr="008E2D5D" w:rsidTr="00F06DDC">
        <w:trPr>
          <w:trHeight w:val="331"/>
        </w:trPr>
        <w:tc>
          <w:tcPr>
            <w:tcW w:w="971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3459E" w:rsidRPr="008E2D5D" w:rsidRDefault="003D7C0D" w:rsidP="002B5B3A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/>
              <w:rPr>
                <w:rFonts w:ascii="Cordia New" w:hAnsi="Cordia New" w:cs="Cordia New"/>
                <w:b/>
                <w:sz w:val="24"/>
                <w:szCs w:val="24"/>
                <w:lang w:val="fi-FI"/>
              </w:rPr>
            </w:pPr>
            <w:bookmarkStart w:id="0" w:name="_GoBack"/>
            <w:bookmarkEnd w:id="0"/>
            <w:r w:rsidRPr="008E2D5D">
              <w:rPr>
                <w:rStyle w:val="EimitnA"/>
                <w:rFonts w:ascii="Cordia New" w:hAnsi="Cordia New" w:cs="Cordia New" w:hint="cs"/>
                <w:b/>
                <w:bCs/>
                <w:sz w:val="24"/>
                <w:szCs w:val="24"/>
                <w:lang w:val="fi-FI"/>
              </w:rPr>
              <w:t xml:space="preserve"> </w:t>
            </w:r>
            <w:r w:rsidR="00665F22" w:rsidRPr="008E2D5D">
              <w:rPr>
                <w:rStyle w:val="EimitnA"/>
                <w:rFonts w:ascii="Cordia New" w:hAnsi="Cordia New" w:cs="Cordia New" w:hint="cs"/>
                <w:b/>
                <w:bCs/>
                <w:sz w:val="24"/>
                <w:szCs w:val="24"/>
                <w:lang w:val="fi-FI"/>
              </w:rPr>
              <w:t>C</w:t>
            </w:r>
            <w:r w:rsidR="00BC627C" w:rsidRPr="008E2D5D">
              <w:rPr>
                <w:rStyle w:val="EimitnA"/>
                <w:rFonts w:ascii="Cordia New" w:hAnsi="Cordia New" w:cs="Cordia New" w:hint="cs"/>
                <w:b/>
                <w:bCs/>
                <w:sz w:val="24"/>
                <w:szCs w:val="24"/>
                <w:lang w:val="fi-FI"/>
              </w:rPr>
              <w:t xml:space="preserve"> </w:t>
            </w:r>
            <w:r w:rsidR="00665F22" w:rsidRPr="008E2D5D">
              <w:rPr>
                <w:rStyle w:val="EimitnA"/>
                <w:rFonts w:ascii="Cordia New" w:hAnsi="Cordia New" w:cs="Cordia New" w:hint="cs"/>
                <w:b/>
                <w:bCs/>
                <w:sz w:val="24"/>
                <w:szCs w:val="24"/>
                <w:lang w:val="fi-FI"/>
              </w:rPr>
              <w:t>R</w:t>
            </w:r>
            <w:r w:rsidR="00BC627C" w:rsidRPr="008E2D5D">
              <w:rPr>
                <w:rStyle w:val="EimitnA"/>
                <w:rFonts w:ascii="Cordia New" w:hAnsi="Cordia New" w:cs="Cordia New" w:hint="cs"/>
                <w:b/>
                <w:bCs/>
                <w:sz w:val="24"/>
                <w:szCs w:val="24"/>
                <w:lang w:val="fi-FI"/>
              </w:rPr>
              <w:t xml:space="preserve"> </w:t>
            </w:r>
            <w:r w:rsidR="00665F22" w:rsidRPr="008E2D5D">
              <w:rPr>
                <w:rStyle w:val="EimitnA"/>
                <w:rFonts w:ascii="Cordia New" w:hAnsi="Cordia New" w:cs="Cordia New" w:hint="cs"/>
                <w:b/>
                <w:bCs/>
                <w:sz w:val="24"/>
                <w:szCs w:val="24"/>
                <w:lang w:val="fi-FI"/>
              </w:rPr>
              <w:t>E</w:t>
            </w:r>
            <w:r w:rsidR="00BC627C" w:rsidRPr="008E2D5D">
              <w:rPr>
                <w:rStyle w:val="EimitnA"/>
                <w:rFonts w:ascii="Cordia New" w:hAnsi="Cordia New" w:cs="Cordia New" w:hint="cs"/>
                <w:b/>
                <w:bCs/>
                <w:sz w:val="24"/>
                <w:szCs w:val="24"/>
                <w:lang w:val="fi-FI"/>
              </w:rPr>
              <w:t xml:space="preserve"> </w:t>
            </w:r>
            <w:r w:rsidR="00665F22" w:rsidRPr="008E2D5D">
              <w:rPr>
                <w:rStyle w:val="EimitnA"/>
                <w:rFonts w:ascii="Cordia New" w:hAnsi="Cordia New" w:cs="Cordia New" w:hint="cs"/>
                <w:b/>
                <w:bCs/>
                <w:sz w:val="24"/>
                <w:szCs w:val="24"/>
                <w:lang w:val="fi-FI"/>
              </w:rPr>
              <w:t>W</w:t>
            </w:r>
            <w:r w:rsidR="00BC627C" w:rsidRPr="008E2D5D">
              <w:rPr>
                <w:rStyle w:val="EimitnA"/>
                <w:rFonts w:ascii="Cordia New" w:hAnsi="Cordia New" w:cs="Cordia New" w:hint="cs"/>
                <w:b/>
                <w:bCs/>
                <w:sz w:val="24"/>
                <w:szCs w:val="24"/>
                <w:lang w:val="fi-FI"/>
              </w:rPr>
              <w:t xml:space="preserve"> </w:t>
            </w:r>
            <w:r w:rsidR="00373ED2">
              <w:rPr>
                <w:rStyle w:val="EimitnA"/>
                <w:rFonts w:ascii="Cordia New" w:hAnsi="Cordia New" w:cs="Cordia New"/>
                <w:b/>
                <w:bCs/>
                <w:sz w:val="24"/>
                <w:szCs w:val="24"/>
                <w:lang w:val="fi-FI"/>
              </w:rPr>
              <w:t xml:space="preserve">(aikaväli ja lokaatio) </w:t>
            </w:r>
          </w:p>
        </w:tc>
      </w:tr>
      <w:tr w:rsidR="0053459E" w:rsidRPr="008E2D5D" w:rsidTr="00F06DDC">
        <w:trPr>
          <w:trHeight w:val="233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3459E" w:rsidRPr="008E2D5D" w:rsidRDefault="00BC627C" w:rsidP="002B5B3A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  <w:r w:rsidRPr="008E2D5D">
              <w:rPr>
                <w:rStyle w:val="EimitnA"/>
                <w:rFonts w:ascii="Cordia New" w:hAnsi="Cordia New" w:cs="Cordia New" w:hint="cs"/>
                <w:b/>
                <w:bCs/>
                <w:sz w:val="24"/>
                <w:szCs w:val="24"/>
                <w:lang w:val="es-ES_tradnl"/>
              </w:rPr>
              <w:t>T I T L E</w:t>
            </w:r>
          </w:p>
        </w:tc>
        <w:tc>
          <w:tcPr>
            <w:tcW w:w="20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3459E" w:rsidRPr="008E2D5D" w:rsidRDefault="00BC627C" w:rsidP="002B5B3A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  <w:r w:rsidRPr="008E2D5D">
              <w:rPr>
                <w:rStyle w:val="EimitnA"/>
                <w:rFonts w:ascii="Cordia New" w:hAnsi="Cordia New" w:cs="Cordia New" w:hint="cs"/>
                <w:b/>
                <w:bCs/>
                <w:sz w:val="24"/>
                <w:szCs w:val="24"/>
                <w:lang w:val="es-ES_tradnl"/>
              </w:rPr>
              <w:t>N A M E</w:t>
            </w:r>
          </w:p>
        </w:tc>
        <w:tc>
          <w:tcPr>
            <w:tcW w:w="1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3459E" w:rsidRPr="008E2D5D" w:rsidRDefault="00BC627C" w:rsidP="002B5B3A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  <w:r w:rsidRPr="008E2D5D">
              <w:rPr>
                <w:rStyle w:val="EimitnA"/>
                <w:rFonts w:ascii="Cordia New" w:hAnsi="Cordia New" w:cs="Cordia New" w:hint="cs"/>
                <w:b/>
                <w:bCs/>
                <w:sz w:val="24"/>
                <w:szCs w:val="24"/>
              </w:rPr>
              <w:t>P H O N E</w:t>
            </w: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3459E" w:rsidRPr="008E2D5D" w:rsidRDefault="00BC627C" w:rsidP="002B5B3A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  <w:r w:rsidRPr="008E2D5D">
              <w:rPr>
                <w:rStyle w:val="EimitnA"/>
                <w:rFonts w:ascii="Cordia New" w:hAnsi="Cordia New" w:cs="Cordia New" w:hint="cs"/>
                <w:b/>
                <w:bCs/>
                <w:sz w:val="24"/>
                <w:szCs w:val="24"/>
                <w:lang w:val="es-ES_tradnl"/>
              </w:rPr>
              <w:t>E M A I L</w:t>
            </w:r>
          </w:p>
        </w:tc>
      </w:tr>
      <w:tr w:rsidR="0053459E" w:rsidRPr="008E2D5D" w:rsidTr="00F06DDC">
        <w:trPr>
          <w:trHeight w:val="438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3459E" w:rsidRPr="008E2D5D" w:rsidRDefault="00665F22" w:rsidP="002B5B3A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/>
              <w:rPr>
                <w:rFonts w:ascii="Cordia New" w:hAnsi="Cordia New" w:cs="Cordia New"/>
                <w:sz w:val="24"/>
                <w:szCs w:val="24"/>
              </w:rPr>
            </w:pPr>
            <w:r w:rsidRPr="008E2D5D">
              <w:rPr>
                <w:rStyle w:val="EimitnA"/>
                <w:rFonts w:ascii="Cordia New" w:hAnsi="Cordia New" w:cs="Cordia New" w:hint="cs"/>
                <w:sz w:val="24"/>
                <w:szCs w:val="24"/>
              </w:rPr>
              <w:t xml:space="preserve">Producer </w:t>
            </w:r>
          </w:p>
        </w:tc>
        <w:tc>
          <w:tcPr>
            <w:tcW w:w="20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3459E" w:rsidRPr="008E2D5D" w:rsidRDefault="0053459E" w:rsidP="002B5B3A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1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3459E" w:rsidRPr="008E2D5D" w:rsidRDefault="0053459E" w:rsidP="002B5B3A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3459E" w:rsidRPr="008E2D5D" w:rsidRDefault="0053459E" w:rsidP="002B5B3A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</w:p>
        </w:tc>
      </w:tr>
      <w:tr w:rsidR="0053459E" w:rsidRPr="008E2D5D" w:rsidTr="00F06DDC">
        <w:trPr>
          <w:trHeight w:val="453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3459E" w:rsidRPr="008E2D5D" w:rsidRDefault="00665F22" w:rsidP="002B5B3A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/>
              <w:rPr>
                <w:rFonts w:ascii="Cordia New" w:hAnsi="Cordia New" w:cs="Cordia New"/>
                <w:sz w:val="24"/>
                <w:szCs w:val="24"/>
              </w:rPr>
            </w:pPr>
            <w:r w:rsidRPr="008E2D5D">
              <w:rPr>
                <w:rStyle w:val="EimitnA"/>
                <w:rFonts w:ascii="Cordia New" w:hAnsi="Cordia New" w:cs="Cordia New" w:hint="cs"/>
                <w:sz w:val="24"/>
                <w:szCs w:val="24"/>
              </w:rPr>
              <w:t>Director</w:t>
            </w:r>
            <w:r w:rsidR="00685953" w:rsidRPr="008E2D5D">
              <w:rPr>
                <w:rStyle w:val="EimitnA"/>
                <w:rFonts w:ascii="Cordia New" w:hAnsi="Cordia New" w:cs="Cordia New" w:hint="cs"/>
                <w:sz w:val="24"/>
                <w:szCs w:val="24"/>
              </w:rPr>
              <w:t xml:space="preserve"> / Actors</w:t>
            </w:r>
          </w:p>
        </w:tc>
        <w:tc>
          <w:tcPr>
            <w:tcW w:w="20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3459E" w:rsidRPr="008E2D5D" w:rsidRDefault="0053459E" w:rsidP="002B5B3A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1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3459E" w:rsidRPr="008E2D5D" w:rsidRDefault="0053459E" w:rsidP="002B5B3A">
            <w:pPr>
              <w:pStyle w:val="Normaali2"/>
              <w:rPr>
                <w:rFonts w:ascii="Cordia New" w:hAnsi="Cordia New" w:cs="Cordia New"/>
              </w:rPr>
            </w:pP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3459E" w:rsidRPr="008E2D5D" w:rsidRDefault="0053459E" w:rsidP="002B5B3A">
            <w:pPr>
              <w:pStyle w:val="Normaali2"/>
              <w:rPr>
                <w:rFonts w:ascii="Cordia New" w:hAnsi="Cordia New" w:cs="Cordia New"/>
              </w:rPr>
            </w:pPr>
          </w:p>
        </w:tc>
      </w:tr>
      <w:tr w:rsidR="0053459E" w:rsidRPr="008E2D5D" w:rsidTr="00F06DDC">
        <w:trPr>
          <w:trHeight w:val="295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3459E" w:rsidRPr="008E2D5D" w:rsidRDefault="00665F22" w:rsidP="002B5B3A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/>
              <w:rPr>
                <w:rFonts w:ascii="Cordia New" w:hAnsi="Cordia New" w:cs="Cordia New"/>
                <w:sz w:val="24"/>
                <w:szCs w:val="24"/>
              </w:rPr>
            </w:pPr>
            <w:r w:rsidRPr="008E2D5D">
              <w:rPr>
                <w:rStyle w:val="EimitnA"/>
                <w:rFonts w:ascii="Cordia New" w:hAnsi="Cordia New" w:cs="Cordia New" w:hint="cs"/>
                <w:sz w:val="24"/>
                <w:szCs w:val="24"/>
              </w:rPr>
              <w:t>Director</w:t>
            </w:r>
            <w:r w:rsidR="00685953" w:rsidRPr="008E2D5D">
              <w:rPr>
                <w:rStyle w:val="EimitnA"/>
                <w:rFonts w:ascii="Cordia New" w:hAnsi="Cordia New" w:cs="Cordia New" w:hint="cs"/>
                <w:sz w:val="24"/>
                <w:szCs w:val="24"/>
              </w:rPr>
              <w:t xml:space="preserve"> / Cinematography</w:t>
            </w:r>
            <w:r w:rsidRPr="008E2D5D">
              <w:rPr>
                <w:rStyle w:val="EimitnA"/>
                <w:rFonts w:ascii="Cordia New" w:hAnsi="Cordia New" w:cs="Cordia New" w:hint="cs"/>
                <w:sz w:val="24"/>
                <w:szCs w:val="24"/>
              </w:rPr>
              <w:t xml:space="preserve"> </w:t>
            </w:r>
            <w:r w:rsidR="00BC627C" w:rsidRPr="008E2D5D">
              <w:rPr>
                <w:rStyle w:val="EimitnA"/>
                <w:rFonts w:ascii="Cordia New" w:hAnsi="Cordia New" w:cs="Cordia New" w:hint="cs"/>
                <w:sz w:val="24"/>
                <w:szCs w:val="24"/>
              </w:rPr>
              <w:t>/ Story</w:t>
            </w:r>
          </w:p>
        </w:tc>
        <w:tc>
          <w:tcPr>
            <w:tcW w:w="20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3459E" w:rsidRPr="008E2D5D" w:rsidRDefault="0053459E" w:rsidP="002B5B3A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1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3459E" w:rsidRPr="008E2D5D" w:rsidRDefault="0053459E" w:rsidP="002B5B3A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3459E" w:rsidRPr="008E2D5D" w:rsidRDefault="0053459E" w:rsidP="002B5B3A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rPr>
                <w:rFonts w:ascii="Cordia New" w:hAnsi="Cordia New" w:cs="Cordia New"/>
                <w:sz w:val="24"/>
                <w:szCs w:val="24"/>
              </w:rPr>
            </w:pPr>
          </w:p>
        </w:tc>
      </w:tr>
      <w:tr w:rsidR="00F33C4C" w:rsidRPr="008E2D5D" w:rsidTr="00F06DDC">
        <w:trPr>
          <w:trHeight w:val="295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33C4C" w:rsidRDefault="00F33C4C" w:rsidP="002B5B3A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/>
              <w:rPr>
                <w:rStyle w:val="EimitnA"/>
                <w:rFonts w:ascii="Cordia New" w:hAnsi="Cordia New" w:cs="Cordia New"/>
                <w:sz w:val="24"/>
                <w:szCs w:val="24"/>
              </w:rPr>
            </w:pPr>
            <w:r w:rsidRPr="008E2D5D">
              <w:rPr>
                <w:rStyle w:val="EimitnA"/>
                <w:rFonts w:ascii="Cordia New" w:hAnsi="Cordia New" w:cs="Cordia New" w:hint="cs"/>
                <w:sz w:val="24"/>
                <w:szCs w:val="24"/>
              </w:rPr>
              <w:t>Director of Cinematography (D.O.P)</w:t>
            </w:r>
          </w:p>
          <w:p w:rsidR="00357FCC" w:rsidRPr="008E2D5D" w:rsidRDefault="00357FCC" w:rsidP="002B5B3A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/>
              <w:rPr>
                <w:rStyle w:val="EimitnA"/>
                <w:rFonts w:ascii="Cordia New" w:hAnsi="Cordia New" w:cs="Cordia New"/>
                <w:color w:val="FF0000"/>
                <w:sz w:val="24"/>
                <w:szCs w:val="24"/>
              </w:rPr>
            </w:pPr>
            <w:r>
              <w:rPr>
                <w:rStyle w:val="EimitnA"/>
                <w:rFonts w:ascii="Cordia New" w:hAnsi="Cordia New" w:cs="Cordia New"/>
                <w:sz w:val="24"/>
                <w:szCs w:val="24"/>
              </w:rPr>
              <w:t>A-Cam Operator</w:t>
            </w:r>
          </w:p>
        </w:tc>
        <w:tc>
          <w:tcPr>
            <w:tcW w:w="20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33C4C" w:rsidRPr="008E2D5D" w:rsidRDefault="00F33C4C" w:rsidP="002B5B3A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Style w:val="EimitnA"/>
                <w:rFonts w:ascii="Cordia New" w:hAnsi="Cordia New" w:cs="Cordia New"/>
                <w:color w:val="auto"/>
                <w:sz w:val="24"/>
                <w:szCs w:val="24"/>
                <w:lang w:val="es-ES_tradnl"/>
              </w:rPr>
            </w:pPr>
          </w:p>
        </w:tc>
        <w:tc>
          <w:tcPr>
            <w:tcW w:w="1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33C4C" w:rsidRPr="008E2D5D" w:rsidRDefault="00F33C4C" w:rsidP="002B5B3A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rPr>
                <w:rStyle w:val="EimitnA"/>
                <w:rFonts w:ascii="Cordia New" w:hAnsi="Cordia New" w:cs="Cordia New"/>
                <w:sz w:val="24"/>
                <w:szCs w:val="24"/>
                <w:lang w:val="es-ES_tradnl"/>
              </w:rPr>
            </w:pP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33C4C" w:rsidRPr="008E2D5D" w:rsidRDefault="00F33C4C" w:rsidP="002B5B3A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rPr>
                <w:rFonts w:ascii="Cordia New" w:hAnsi="Cordia New" w:cs="Cordia New"/>
                <w:sz w:val="24"/>
                <w:szCs w:val="24"/>
              </w:rPr>
            </w:pPr>
          </w:p>
        </w:tc>
      </w:tr>
      <w:tr w:rsidR="00EF11BD" w:rsidRPr="008E2D5D" w:rsidTr="00F06DDC">
        <w:trPr>
          <w:trHeight w:val="295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F11BD" w:rsidRPr="008E2D5D" w:rsidRDefault="00EF11BD" w:rsidP="002B5B3A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/>
              <w:rPr>
                <w:rStyle w:val="EimitnA"/>
                <w:rFonts w:ascii="Cordia New" w:hAnsi="Cordia New" w:cs="Cordia New"/>
                <w:sz w:val="24"/>
                <w:szCs w:val="24"/>
              </w:rPr>
            </w:pPr>
            <w:r w:rsidRPr="008E2D5D">
              <w:rPr>
                <w:rStyle w:val="EimitnA"/>
                <w:rFonts w:ascii="Cordia New" w:hAnsi="Cordia New" w:cs="Cordia New" w:hint="cs"/>
                <w:sz w:val="24"/>
                <w:szCs w:val="24"/>
              </w:rPr>
              <w:t>Screenwriter</w:t>
            </w:r>
          </w:p>
        </w:tc>
        <w:tc>
          <w:tcPr>
            <w:tcW w:w="20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F11BD" w:rsidRPr="008E2D5D" w:rsidRDefault="00EF11BD" w:rsidP="002B5B3A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Style w:val="EimitnA"/>
                <w:rFonts w:ascii="Cordia New" w:hAnsi="Cordia New" w:cs="Cordia New"/>
                <w:sz w:val="24"/>
                <w:szCs w:val="24"/>
                <w:lang w:val="es-ES_tradnl"/>
              </w:rPr>
            </w:pPr>
          </w:p>
        </w:tc>
        <w:tc>
          <w:tcPr>
            <w:tcW w:w="1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F11BD" w:rsidRPr="008E2D5D" w:rsidRDefault="00EF11BD" w:rsidP="002B5B3A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rPr>
                <w:rStyle w:val="EimitnA"/>
                <w:rFonts w:ascii="Cordia New" w:hAnsi="Cordia New" w:cs="Cordia New"/>
                <w:sz w:val="24"/>
                <w:szCs w:val="24"/>
                <w:lang w:val="es-ES_tradnl"/>
              </w:rPr>
            </w:pP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F11BD" w:rsidRPr="008E2D5D" w:rsidRDefault="00EF11BD" w:rsidP="002B5B3A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rPr>
                <w:rFonts w:ascii="Cordia New" w:hAnsi="Cordia New" w:cs="Cordia New"/>
                <w:sz w:val="24"/>
                <w:szCs w:val="24"/>
              </w:rPr>
            </w:pPr>
          </w:p>
        </w:tc>
      </w:tr>
      <w:tr w:rsidR="0053459E" w:rsidRPr="008E2D5D" w:rsidTr="00F06DDC">
        <w:trPr>
          <w:trHeight w:val="453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3459E" w:rsidRPr="008E2D5D" w:rsidRDefault="007617DD" w:rsidP="002B5B3A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/>
              <w:rPr>
                <w:rFonts w:ascii="Cordia New" w:hAnsi="Cordia New" w:cs="Cordia New"/>
                <w:sz w:val="24"/>
                <w:szCs w:val="24"/>
              </w:rPr>
            </w:pPr>
            <w:r w:rsidRPr="008E2D5D">
              <w:rPr>
                <w:rStyle w:val="EimitnA"/>
                <w:rFonts w:ascii="Cordia New" w:hAnsi="Cordia New" w:cs="Cordia New" w:hint="cs"/>
                <w:sz w:val="24"/>
                <w:szCs w:val="24"/>
              </w:rPr>
              <w:t>Assistant director</w:t>
            </w:r>
            <w:r w:rsidR="00665F22" w:rsidRPr="008E2D5D">
              <w:rPr>
                <w:rStyle w:val="EimitnA"/>
                <w:rFonts w:ascii="Cordia New" w:hAnsi="Cordia New" w:cs="Cordia New" w:hint="cs"/>
                <w:sz w:val="24"/>
                <w:szCs w:val="24"/>
              </w:rPr>
              <w:t xml:space="preserve"> </w:t>
            </w:r>
          </w:p>
        </w:tc>
        <w:tc>
          <w:tcPr>
            <w:tcW w:w="20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3459E" w:rsidRPr="008E2D5D" w:rsidRDefault="0053459E" w:rsidP="002B5B3A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1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3459E" w:rsidRPr="008E2D5D" w:rsidRDefault="0053459E" w:rsidP="002B5B3A">
            <w:pPr>
              <w:pStyle w:val="Normaali2"/>
              <w:rPr>
                <w:rFonts w:ascii="Cordia New" w:hAnsi="Cordia New" w:cs="Cordia New"/>
              </w:rPr>
            </w:pP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3459E" w:rsidRPr="008E2D5D" w:rsidRDefault="0053459E" w:rsidP="002B5B3A">
            <w:pPr>
              <w:pStyle w:val="Normaali2"/>
              <w:rPr>
                <w:rFonts w:ascii="Cordia New" w:hAnsi="Cordia New" w:cs="Cordia New"/>
              </w:rPr>
            </w:pPr>
          </w:p>
        </w:tc>
      </w:tr>
      <w:tr w:rsidR="00EE6642" w:rsidRPr="008E2D5D" w:rsidTr="00F06DDC">
        <w:trPr>
          <w:trHeight w:val="453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6642" w:rsidRPr="008E2D5D" w:rsidRDefault="0060163F" w:rsidP="002B5B3A">
            <w:pPr>
              <w:rPr>
                <w:rFonts w:ascii="Cordia New" w:hAnsi="Cordia New" w:cs="Cordia New"/>
                <w:color w:val="222222"/>
                <w:shd w:val="clear" w:color="auto" w:fill="FFFFFF"/>
              </w:rPr>
            </w:pPr>
            <w:r>
              <w:rPr>
                <w:rFonts w:ascii="Cordia New" w:hAnsi="Cordia New" w:cs="Cordia New" w:hint="cs"/>
                <w:color w:val="222222"/>
                <w:shd w:val="clear" w:color="auto" w:fill="FFFFFF"/>
              </w:rPr>
              <w:t xml:space="preserve">Production </w:t>
            </w:r>
            <w:r>
              <w:rPr>
                <w:rFonts w:ascii="Cordia New" w:hAnsi="Cordia New" w:cs="Cordia New"/>
                <w:color w:val="222222"/>
                <w:shd w:val="clear" w:color="auto" w:fill="FFFFFF"/>
              </w:rPr>
              <w:t>M</w:t>
            </w:r>
            <w:r w:rsidR="00EE6642" w:rsidRPr="008E2D5D">
              <w:rPr>
                <w:rFonts w:ascii="Cordia New" w:hAnsi="Cordia New" w:cs="Cordia New" w:hint="cs"/>
                <w:color w:val="222222"/>
                <w:shd w:val="clear" w:color="auto" w:fill="FFFFFF"/>
              </w:rPr>
              <w:t>anager</w:t>
            </w:r>
          </w:p>
        </w:tc>
        <w:tc>
          <w:tcPr>
            <w:tcW w:w="20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6642" w:rsidRPr="008E2D5D" w:rsidRDefault="00EE6642" w:rsidP="002B5B3A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1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6642" w:rsidRPr="008E2D5D" w:rsidRDefault="00EE6642" w:rsidP="002B5B3A">
            <w:pPr>
              <w:pStyle w:val="Normaali2"/>
              <w:rPr>
                <w:rFonts w:ascii="Cordia New" w:hAnsi="Cordia New" w:cs="Cordia New"/>
              </w:rPr>
            </w:pP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E6642" w:rsidRPr="008E2D5D" w:rsidRDefault="00EE6642" w:rsidP="002B5B3A">
            <w:pPr>
              <w:pStyle w:val="Normaali2"/>
              <w:rPr>
                <w:rFonts w:ascii="Cordia New" w:hAnsi="Cordia New" w:cs="Cordia New"/>
              </w:rPr>
            </w:pPr>
          </w:p>
        </w:tc>
      </w:tr>
      <w:tr w:rsidR="007C42FC" w:rsidRPr="008E2D5D" w:rsidTr="00F06DDC">
        <w:trPr>
          <w:trHeight w:val="453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73DC0" w:rsidRPr="008E2D5D" w:rsidRDefault="004528BA" w:rsidP="002B5B3A">
            <w:pPr>
              <w:rPr>
                <w:rFonts w:ascii="Cordia New" w:hAnsi="Cordia New" w:cs="Cordia New"/>
                <w:color w:val="000000"/>
                <w:shd w:val="clear" w:color="auto" w:fill="FFFFFF"/>
              </w:rPr>
            </w:pPr>
            <w:r w:rsidRPr="008E2D5D">
              <w:rPr>
                <w:rFonts w:ascii="Cordia New" w:hAnsi="Cordia New" w:cs="Cordia New" w:hint="cs"/>
                <w:color w:val="000000"/>
                <w:shd w:val="clear" w:color="auto" w:fill="FFFFFF"/>
              </w:rPr>
              <w:t>Clapperboard</w:t>
            </w:r>
            <w:r w:rsidR="00173DC0" w:rsidRPr="008E2D5D">
              <w:rPr>
                <w:rFonts w:ascii="Cordia New" w:hAnsi="Cordia New" w:cs="Cordia New" w:hint="cs"/>
                <w:color w:val="000000"/>
                <w:shd w:val="clear" w:color="auto" w:fill="FFFFFF"/>
              </w:rPr>
              <w:t xml:space="preserve"> &amp; Continuity</w:t>
            </w:r>
          </w:p>
          <w:p w:rsidR="007C42FC" w:rsidRPr="008E2D5D" w:rsidRDefault="007C42FC" w:rsidP="002B5B3A">
            <w:pPr>
              <w:pStyle w:val="Normaali1"/>
              <w:tabs>
                <w:tab w:val="left" w:pos="456"/>
              </w:tabs>
              <w:spacing w:after="0"/>
              <w:jc w:val="both"/>
              <w:rPr>
                <w:rStyle w:val="EimitnA"/>
                <w:rFonts w:ascii="Cordia New" w:hAnsi="Cordia New" w:cs="Cordia New"/>
                <w:b/>
                <w:sz w:val="24"/>
                <w:szCs w:val="24"/>
              </w:rPr>
            </w:pPr>
            <w:r w:rsidRPr="008E2D5D">
              <w:rPr>
                <w:rStyle w:val="EimitnA"/>
                <w:rFonts w:ascii="Cordia New" w:hAnsi="Cordia New" w:cs="Cordia New" w:hint="cs"/>
                <w:b/>
                <w:sz w:val="24"/>
                <w:szCs w:val="24"/>
              </w:rPr>
              <w:tab/>
            </w:r>
          </w:p>
        </w:tc>
        <w:tc>
          <w:tcPr>
            <w:tcW w:w="20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155A2" w:rsidRPr="008E2D5D" w:rsidRDefault="003155A2" w:rsidP="002B5B3A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1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C42FC" w:rsidRPr="008E2D5D" w:rsidRDefault="007C42FC" w:rsidP="002B5B3A">
            <w:pPr>
              <w:pStyle w:val="Normaali2"/>
              <w:rPr>
                <w:rFonts w:ascii="Cordia New" w:hAnsi="Cordia New" w:cs="Cordia New"/>
                <w:color w:val="auto"/>
                <w:lang w:val="fi-FI"/>
              </w:rPr>
            </w:pP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C42FC" w:rsidRPr="008E2D5D" w:rsidRDefault="007C42FC" w:rsidP="002B5B3A">
            <w:pPr>
              <w:pStyle w:val="Normaali2"/>
              <w:rPr>
                <w:rFonts w:ascii="Cordia New" w:hAnsi="Cordia New" w:cs="Cordia New"/>
                <w:color w:val="auto"/>
                <w:lang w:val="fi-FI"/>
              </w:rPr>
            </w:pPr>
          </w:p>
        </w:tc>
      </w:tr>
      <w:tr w:rsidR="000554A3" w:rsidRPr="008E2D5D" w:rsidTr="00F06DDC">
        <w:trPr>
          <w:trHeight w:val="453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0554A3" w:rsidP="000554A3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/>
              <w:rPr>
                <w:rFonts w:ascii="Cordia New" w:hAnsi="Cordia New" w:cs="Cordia New"/>
                <w:sz w:val="24"/>
                <w:szCs w:val="24"/>
              </w:rPr>
            </w:pPr>
            <w:r w:rsidRPr="008E2D5D">
              <w:rPr>
                <w:rStyle w:val="EimitnA"/>
                <w:rFonts w:ascii="Cordia New" w:hAnsi="Cordia New" w:cs="Cordia New" w:hint="cs"/>
                <w:sz w:val="24"/>
                <w:szCs w:val="24"/>
              </w:rPr>
              <w:t xml:space="preserve">Production coordinator </w:t>
            </w:r>
          </w:p>
        </w:tc>
        <w:tc>
          <w:tcPr>
            <w:tcW w:w="20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0554A3" w:rsidP="000554A3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1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0554A3" w:rsidP="000554A3">
            <w:pPr>
              <w:pStyle w:val="Normaali2"/>
              <w:rPr>
                <w:rFonts w:ascii="Cordia New" w:hAnsi="Cordia New" w:cs="Cordia New"/>
                <w:lang w:val="fi-FI"/>
              </w:rPr>
            </w:pP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0554A3" w:rsidP="000554A3">
            <w:pPr>
              <w:pStyle w:val="Normaali2"/>
              <w:rPr>
                <w:rFonts w:ascii="Cordia New" w:hAnsi="Cordia New" w:cs="Cordia New"/>
                <w:lang w:val="fi-FI"/>
              </w:rPr>
            </w:pPr>
          </w:p>
        </w:tc>
      </w:tr>
      <w:tr w:rsidR="000554A3" w:rsidRPr="008E2D5D" w:rsidTr="00F06DDC">
        <w:trPr>
          <w:trHeight w:val="453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8E2D5D" w:rsidP="000554A3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/>
              <w:rPr>
                <w:rStyle w:val="EimitnA"/>
                <w:rFonts w:ascii="Cordia New" w:hAnsi="Cordia New" w:cs="Cordia New"/>
                <w:sz w:val="24"/>
                <w:szCs w:val="24"/>
              </w:rPr>
            </w:pPr>
            <w:r>
              <w:rPr>
                <w:rFonts w:ascii="Cordia New" w:hAnsi="Cordia New" w:cs="Cordia New" w:hint="cs"/>
                <w:sz w:val="24"/>
                <w:szCs w:val="24"/>
              </w:rPr>
              <w:t>Making of pictures</w:t>
            </w:r>
            <w:r w:rsidR="00D42191">
              <w:rPr>
                <w:rFonts w:ascii="Cordia New" w:hAnsi="Cordia New" w:cs="Cordia New" w:hint="cs"/>
                <w:sz w:val="24"/>
                <w:szCs w:val="24"/>
              </w:rPr>
              <w:t xml:space="preserve">/ </w:t>
            </w:r>
            <w:r w:rsidR="00D42191">
              <w:rPr>
                <w:rFonts w:ascii="Cordia New" w:hAnsi="Cordia New" w:cs="Cordia New"/>
                <w:sz w:val="24"/>
                <w:szCs w:val="24"/>
              </w:rPr>
              <w:t>C</w:t>
            </w:r>
            <w:r w:rsidR="000554A3" w:rsidRPr="008E2D5D">
              <w:rPr>
                <w:rFonts w:ascii="Cordia New" w:hAnsi="Cordia New" w:cs="Cordia New" w:hint="cs"/>
                <w:sz w:val="24"/>
                <w:szCs w:val="24"/>
              </w:rPr>
              <w:t>atering</w:t>
            </w:r>
          </w:p>
        </w:tc>
        <w:tc>
          <w:tcPr>
            <w:tcW w:w="20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0554A3" w:rsidP="000554A3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1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0554A3" w:rsidP="000554A3">
            <w:pPr>
              <w:pStyle w:val="Normaali2"/>
              <w:rPr>
                <w:rFonts w:ascii="Cordia New" w:hAnsi="Cordia New" w:cs="Cordia New"/>
                <w:lang w:val="fi-FI"/>
              </w:rPr>
            </w:pP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0554A3" w:rsidP="000554A3">
            <w:pPr>
              <w:pStyle w:val="Normaali2"/>
              <w:rPr>
                <w:rFonts w:ascii="Cordia New" w:hAnsi="Cordia New" w:cs="Cordia New"/>
                <w:lang w:val="fi-FI"/>
              </w:rPr>
            </w:pPr>
          </w:p>
        </w:tc>
      </w:tr>
      <w:tr w:rsidR="007C42FC" w:rsidRPr="008E2D5D" w:rsidTr="00F06DDC">
        <w:trPr>
          <w:trHeight w:val="300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C42FC" w:rsidRPr="008E2D5D" w:rsidRDefault="007C42FC" w:rsidP="002B5B3A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/>
              <w:rPr>
                <w:rFonts w:ascii="Cordia New" w:hAnsi="Cordia New" w:cs="Cordia New"/>
                <w:sz w:val="24"/>
                <w:szCs w:val="24"/>
              </w:rPr>
            </w:pPr>
            <w:r w:rsidRPr="008E2D5D">
              <w:rPr>
                <w:rStyle w:val="EimitnA"/>
                <w:rFonts w:ascii="Cordia New" w:hAnsi="Cordia New" w:cs="Cordia New" w:hint="cs"/>
                <w:b/>
                <w:bCs/>
                <w:sz w:val="24"/>
                <w:szCs w:val="24"/>
              </w:rPr>
              <w:t xml:space="preserve">SOUND </w:t>
            </w:r>
          </w:p>
        </w:tc>
        <w:tc>
          <w:tcPr>
            <w:tcW w:w="20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C42FC" w:rsidRPr="008E2D5D" w:rsidRDefault="007C42FC" w:rsidP="002B5B3A">
            <w:pPr>
              <w:rPr>
                <w:rFonts w:ascii="Cordia New" w:hAnsi="Cordia New" w:cs="Cordia New"/>
              </w:rPr>
            </w:pPr>
          </w:p>
        </w:tc>
        <w:tc>
          <w:tcPr>
            <w:tcW w:w="1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C42FC" w:rsidRPr="008E2D5D" w:rsidRDefault="007C42FC" w:rsidP="002B5B3A">
            <w:pPr>
              <w:rPr>
                <w:rFonts w:ascii="Cordia New" w:hAnsi="Cordia New" w:cs="Cordia New"/>
              </w:rPr>
            </w:pP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C42FC" w:rsidRPr="008E2D5D" w:rsidRDefault="007C42FC" w:rsidP="002B5B3A">
            <w:pPr>
              <w:rPr>
                <w:rFonts w:ascii="Cordia New" w:hAnsi="Cordia New" w:cs="Cordia New"/>
              </w:rPr>
            </w:pPr>
          </w:p>
        </w:tc>
      </w:tr>
      <w:tr w:rsidR="007C42FC" w:rsidRPr="008E2D5D" w:rsidTr="00F06DDC">
        <w:trPr>
          <w:trHeight w:val="485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C42FC" w:rsidRPr="008E2D5D" w:rsidRDefault="007C42FC" w:rsidP="002B5B3A">
            <w:pPr>
              <w:rPr>
                <w:rFonts w:ascii="Cordia New" w:hAnsi="Cordia New" w:cs="Cordia New"/>
                <w:bCs/>
                <w:shd w:val="clear" w:color="auto" w:fill="FFFFFF"/>
                <w:lang w:val="en-US"/>
              </w:rPr>
            </w:pPr>
            <w:r w:rsidRPr="008E2D5D">
              <w:rPr>
                <w:rFonts w:ascii="Cordia New" w:hAnsi="Cordia New" w:cs="Cordia New" w:hint="cs"/>
                <w:bCs/>
                <w:shd w:val="clear" w:color="auto" w:fill="FFFFFF"/>
                <w:lang w:val="en-US"/>
              </w:rPr>
              <w:t xml:space="preserve">Location Sound Recordist and sound </w:t>
            </w:r>
          </w:p>
          <w:p w:rsidR="007C42FC" w:rsidRPr="008E2D5D" w:rsidRDefault="007C42FC" w:rsidP="002B5B3A">
            <w:pPr>
              <w:rPr>
                <w:rFonts w:ascii="Cordia New" w:hAnsi="Cordia New" w:cs="Cordia New"/>
                <w:lang w:val="en-US"/>
              </w:rPr>
            </w:pPr>
            <w:r w:rsidRPr="008E2D5D">
              <w:rPr>
                <w:rFonts w:ascii="Cordia New" w:hAnsi="Cordia New" w:cs="Cordia New" w:hint="cs"/>
                <w:bCs/>
                <w:shd w:val="clear" w:color="auto" w:fill="FFFFFF"/>
                <w:lang w:val="en-US"/>
              </w:rPr>
              <w:t>design (post production)</w:t>
            </w:r>
          </w:p>
        </w:tc>
        <w:tc>
          <w:tcPr>
            <w:tcW w:w="20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C42FC" w:rsidRPr="00AA27CD" w:rsidRDefault="00EC4542" w:rsidP="002B5B3A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color w:val="auto"/>
                <w:sz w:val="24"/>
                <w:szCs w:val="24"/>
                <w:lang w:val="fi-FI"/>
              </w:rPr>
            </w:pPr>
            <w:r>
              <w:rPr>
                <w:rFonts w:ascii="Cordia New" w:hAnsi="Cordia New" w:cs="Cordia New"/>
                <w:color w:val="auto"/>
                <w:sz w:val="24"/>
                <w:szCs w:val="24"/>
                <w:lang w:val="fi-FI"/>
              </w:rPr>
              <w:t>Opettaja</w:t>
            </w:r>
          </w:p>
        </w:tc>
        <w:tc>
          <w:tcPr>
            <w:tcW w:w="1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C42FC" w:rsidRPr="008E2D5D" w:rsidRDefault="007C42FC" w:rsidP="002B5B3A">
            <w:pPr>
              <w:pStyle w:val="Normaali2"/>
              <w:rPr>
                <w:rFonts w:ascii="Cordia New" w:hAnsi="Cordia New" w:cs="Cordia New"/>
                <w:color w:val="auto"/>
                <w:lang w:val="fi-FI"/>
              </w:rPr>
            </w:pP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C42FC" w:rsidRPr="008E2D5D" w:rsidRDefault="007C42FC" w:rsidP="002B5B3A">
            <w:pPr>
              <w:pStyle w:val="Normaali2"/>
              <w:rPr>
                <w:rFonts w:ascii="Cordia New" w:hAnsi="Cordia New" w:cs="Cordia New"/>
                <w:color w:val="auto"/>
                <w:lang w:val="fi-FI"/>
              </w:rPr>
            </w:pPr>
          </w:p>
        </w:tc>
      </w:tr>
      <w:tr w:rsidR="00920B95" w:rsidRPr="008E2D5D" w:rsidTr="00F06DDC">
        <w:trPr>
          <w:trHeight w:val="485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20B95" w:rsidRPr="008E2D5D" w:rsidRDefault="00920B95" w:rsidP="002B5B3A">
            <w:pPr>
              <w:rPr>
                <w:rFonts w:ascii="Cordia New" w:hAnsi="Cordia New" w:cs="Cordia New"/>
                <w:bCs/>
                <w:shd w:val="clear" w:color="auto" w:fill="FFFFFF"/>
                <w:lang w:val="en-US"/>
              </w:rPr>
            </w:pPr>
            <w:r>
              <w:rPr>
                <w:rFonts w:ascii="Cordia New" w:hAnsi="Cordia New" w:cs="Cordia New"/>
                <w:bCs/>
                <w:shd w:val="clear" w:color="auto" w:fill="FFFFFF"/>
                <w:lang w:val="en-US"/>
              </w:rPr>
              <w:t>Sound assistant (4.9.)</w:t>
            </w:r>
          </w:p>
        </w:tc>
        <w:tc>
          <w:tcPr>
            <w:tcW w:w="20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20B95" w:rsidRPr="00AA27CD" w:rsidRDefault="00920B95" w:rsidP="002B5B3A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color w:val="auto"/>
                <w:sz w:val="24"/>
                <w:szCs w:val="24"/>
                <w:lang w:val="fi-FI"/>
              </w:rPr>
            </w:pPr>
          </w:p>
        </w:tc>
        <w:tc>
          <w:tcPr>
            <w:tcW w:w="1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20B95" w:rsidRPr="008E2D5D" w:rsidRDefault="00920B95" w:rsidP="002B5B3A">
            <w:pPr>
              <w:pStyle w:val="Normaali2"/>
              <w:rPr>
                <w:rFonts w:ascii="Cordia New" w:hAnsi="Cordia New" w:cs="Cordia New"/>
                <w:color w:val="auto"/>
                <w:lang w:val="fi-FI"/>
              </w:rPr>
            </w:pP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20B95" w:rsidRPr="008E2D5D" w:rsidRDefault="00920B95" w:rsidP="002B5B3A">
            <w:pPr>
              <w:pStyle w:val="Normaali2"/>
              <w:rPr>
                <w:rFonts w:ascii="Cordia New" w:hAnsi="Cordia New" w:cs="Cordia New"/>
                <w:color w:val="auto"/>
                <w:lang w:val="fi-FI"/>
              </w:rPr>
            </w:pPr>
          </w:p>
        </w:tc>
      </w:tr>
      <w:tr w:rsidR="00B2333D" w:rsidRPr="008E2D5D" w:rsidTr="00F06DDC">
        <w:trPr>
          <w:trHeight w:val="485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2333D" w:rsidRPr="008E2D5D" w:rsidRDefault="00A76DCC" w:rsidP="002B5B3A">
            <w:pPr>
              <w:rPr>
                <w:rFonts w:ascii="Cordia New" w:hAnsi="Cordia New" w:cs="Cordia New"/>
                <w:bCs/>
                <w:shd w:val="clear" w:color="auto" w:fill="FFFFFF"/>
                <w:lang w:val="en-US"/>
              </w:rPr>
            </w:pPr>
            <w:r w:rsidRPr="008E2D5D">
              <w:rPr>
                <w:rFonts w:ascii="Cordia New" w:hAnsi="Cordia New" w:cs="Cordia New" w:hint="cs"/>
                <w:bCs/>
                <w:shd w:val="clear" w:color="auto" w:fill="FFFFFF"/>
                <w:lang w:val="en-US"/>
              </w:rPr>
              <w:t>Sound assistant</w:t>
            </w:r>
            <w:r w:rsidR="00501A33">
              <w:rPr>
                <w:rFonts w:ascii="Cordia New" w:hAnsi="Cordia New" w:cs="Cordia New"/>
                <w:bCs/>
                <w:shd w:val="clear" w:color="auto" w:fill="FFFFFF"/>
                <w:lang w:val="en-US"/>
              </w:rPr>
              <w:t xml:space="preserve"> </w:t>
            </w:r>
            <w:r w:rsidR="00920B95">
              <w:rPr>
                <w:rFonts w:ascii="Cordia New" w:hAnsi="Cordia New" w:cs="Cordia New"/>
                <w:bCs/>
                <w:shd w:val="clear" w:color="auto" w:fill="FFFFFF"/>
                <w:lang w:val="en-US"/>
              </w:rPr>
              <w:t>(5.9.)</w:t>
            </w:r>
          </w:p>
        </w:tc>
        <w:tc>
          <w:tcPr>
            <w:tcW w:w="20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2333D" w:rsidRPr="008E2D5D" w:rsidRDefault="00B2333D" w:rsidP="002B5B3A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color w:val="auto"/>
                <w:sz w:val="24"/>
                <w:szCs w:val="24"/>
                <w:lang w:val="fi-FI"/>
              </w:rPr>
            </w:pPr>
          </w:p>
        </w:tc>
        <w:tc>
          <w:tcPr>
            <w:tcW w:w="1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2333D" w:rsidRPr="008E2D5D" w:rsidRDefault="00B2333D" w:rsidP="002B5B3A">
            <w:pPr>
              <w:pStyle w:val="Normaali2"/>
              <w:rPr>
                <w:rFonts w:ascii="Cordia New" w:hAnsi="Cordia New" w:cs="Cordia New"/>
                <w:color w:val="auto"/>
                <w:lang w:val="fi-FI"/>
              </w:rPr>
            </w:pP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2333D" w:rsidRPr="008E2D5D" w:rsidRDefault="00B2333D" w:rsidP="002B5B3A">
            <w:pPr>
              <w:pStyle w:val="Normaali2"/>
              <w:rPr>
                <w:rFonts w:ascii="Cordia New" w:hAnsi="Cordia New" w:cs="Cordia New"/>
                <w:color w:val="auto"/>
                <w:lang w:val="fi-FI"/>
              </w:rPr>
            </w:pPr>
          </w:p>
        </w:tc>
      </w:tr>
      <w:tr w:rsidR="007C42FC" w:rsidRPr="008E2D5D" w:rsidTr="00F06DDC">
        <w:trPr>
          <w:trHeight w:val="300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C42FC" w:rsidRPr="008E2D5D" w:rsidRDefault="002B5B3A" w:rsidP="002B5B3A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/>
              <w:rPr>
                <w:rStyle w:val="EimitnA"/>
                <w:rFonts w:ascii="Cordia New" w:hAnsi="Cordia New" w:cs="Cordia New"/>
                <w:b/>
                <w:bCs/>
                <w:sz w:val="24"/>
                <w:szCs w:val="24"/>
              </w:rPr>
            </w:pPr>
            <w:r w:rsidRPr="008E2D5D">
              <w:rPr>
                <w:rStyle w:val="EimitnA"/>
                <w:rFonts w:ascii="Cordia New" w:hAnsi="Cordia New" w:cs="Cordia New" w:hint="cs"/>
                <w:b/>
                <w:bCs/>
                <w:sz w:val="24"/>
                <w:szCs w:val="24"/>
              </w:rPr>
              <w:t xml:space="preserve">LIGHTS AND </w:t>
            </w:r>
            <w:r w:rsidR="007C42FC" w:rsidRPr="008E2D5D">
              <w:rPr>
                <w:rStyle w:val="EimitnA"/>
                <w:rFonts w:ascii="Cordia New" w:hAnsi="Cordia New" w:cs="Cordia New" w:hint="cs"/>
                <w:b/>
                <w:bCs/>
                <w:sz w:val="24"/>
                <w:szCs w:val="24"/>
              </w:rPr>
              <w:t>CAMERA CREW</w:t>
            </w:r>
          </w:p>
          <w:p w:rsidR="007C42FC" w:rsidRPr="008E2D5D" w:rsidRDefault="007C42FC" w:rsidP="002B5B3A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/>
              <w:rPr>
                <w:rStyle w:val="EimitnA"/>
                <w:rFonts w:ascii="Cordia New" w:hAnsi="Cordia New" w:cs="Cordia New"/>
                <w:b/>
                <w:bCs/>
                <w:sz w:val="24"/>
                <w:szCs w:val="24"/>
              </w:rPr>
            </w:pPr>
            <w:r w:rsidRPr="008E2D5D">
              <w:rPr>
                <w:rStyle w:val="EimitnA"/>
                <w:rFonts w:ascii="Cordia New" w:hAnsi="Cordia New" w:cs="Cordia New" w:hint="cs"/>
                <w:b/>
                <w:bCs/>
                <w:sz w:val="24"/>
                <w:szCs w:val="24"/>
              </w:rPr>
              <w:t>Red Scarlett &amp; URSA mini 4.6 K</w:t>
            </w:r>
          </w:p>
          <w:p w:rsidR="007C42FC" w:rsidRPr="008E2D5D" w:rsidRDefault="007C42FC" w:rsidP="002B5B3A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/>
              <w:rPr>
                <w:rFonts w:ascii="Cordia New" w:hAnsi="Cordia New" w:cs="Cordia New"/>
                <w:b/>
                <w:bCs/>
                <w:sz w:val="24"/>
                <w:szCs w:val="24"/>
              </w:rPr>
            </w:pPr>
            <w:r w:rsidRPr="008E2D5D">
              <w:rPr>
                <w:rStyle w:val="EimitnA"/>
                <w:rFonts w:ascii="Cordia New" w:hAnsi="Cordia New" w:cs="Cordia New" w:hint="cs"/>
                <w:b/>
                <w:bCs/>
                <w:sz w:val="24"/>
                <w:szCs w:val="24"/>
                <w:lang w:val="es-ES_tradnl"/>
              </w:rPr>
              <w:t xml:space="preserve">LIGHTS Supervisor </w:t>
            </w:r>
          </w:p>
        </w:tc>
        <w:tc>
          <w:tcPr>
            <w:tcW w:w="20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C42FC" w:rsidRPr="008E2D5D" w:rsidRDefault="007C42FC" w:rsidP="002B5B3A">
            <w:pPr>
              <w:rPr>
                <w:rFonts w:ascii="Cordia New" w:hAnsi="Cordia New" w:cs="Cordia New"/>
              </w:rPr>
            </w:pPr>
          </w:p>
        </w:tc>
        <w:tc>
          <w:tcPr>
            <w:tcW w:w="1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C42FC" w:rsidRPr="008E2D5D" w:rsidRDefault="007C42FC" w:rsidP="002B5B3A">
            <w:pPr>
              <w:rPr>
                <w:rFonts w:ascii="Cordia New" w:hAnsi="Cordia New" w:cs="Cordia New"/>
              </w:rPr>
            </w:pP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C42FC" w:rsidRPr="008E2D5D" w:rsidRDefault="007C42FC" w:rsidP="002B5B3A">
            <w:pPr>
              <w:rPr>
                <w:rFonts w:ascii="Cordia New" w:hAnsi="Cordia New" w:cs="Cordia New"/>
              </w:rPr>
            </w:pPr>
          </w:p>
          <w:p w:rsidR="007C42FC" w:rsidRPr="008E2D5D" w:rsidRDefault="007C42FC" w:rsidP="002B5B3A">
            <w:pPr>
              <w:rPr>
                <w:rFonts w:ascii="Cordia New" w:hAnsi="Cordia New" w:cs="Cordia New"/>
              </w:rPr>
            </w:pPr>
          </w:p>
        </w:tc>
      </w:tr>
      <w:tr w:rsidR="000554A3" w:rsidRPr="008E2D5D" w:rsidTr="00F06DDC">
        <w:trPr>
          <w:trHeight w:val="453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0554A3" w:rsidP="000554A3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/>
              <w:rPr>
                <w:rFonts w:ascii="Cordia New" w:hAnsi="Cordia New" w:cs="Cordia New"/>
                <w:sz w:val="24"/>
                <w:szCs w:val="24"/>
              </w:rPr>
            </w:pPr>
            <w:r w:rsidRPr="008E2D5D">
              <w:rPr>
                <w:rStyle w:val="EimitnA"/>
                <w:rFonts w:ascii="Cordia New" w:hAnsi="Cordia New" w:cs="Cordia New" w:hint="cs"/>
                <w:bCs/>
                <w:sz w:val="24"/>
                <w:szCs w:val="24"/>
                <w:lang w:val="es-ES_tradnl"/>
              </w:rPr>
              <w:t>Gaffer</w:t>
            </w:r>
          </w:p>
        </w:tc>
        <w:tc>
          <w:tcPr>
            <w:tcW w:w="20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0554A3" w:rsidP="000554A3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  <w:lang w:val="en-US"/>
              </w:rPr>
            </w:pPr>
          </w:p>
        </w:tc>
        <w:tc>
          <w:tcPr>
            <w:tcW w:w="1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0554A3" w:rsidP="000554A3">
            <w:pPr>
              <w:pStyle w:val="Normaali2"/>
              <w:rPr>
                <w:rFonts w:ascii="Cordia New" w:hAnsi="Cordia New" w:cs="Cordia New"/>
              </w:rPr>
            </w:pP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0554A3" w:rsidP="000554A3">
            <w:pPr>
              <w:rPr>
                <w:rFonts w:ascii="Cordia New" w:hAnsi="Cordia New" w:cs="Cordia New"/>
                <w:color w:val="283C46"/>
                <w:shd w:val="clear" w:color="auto" w:fill="FFFFFF"/>
                <w:lang w:val="en-US"/>
              </w:rPr>
            </w:pPr>
          </w:p>
        </w:tc>
      </w:tr>
      <w:tr w:rsidR="000554A3" w:rsidRPr="008E2D5D" w:rsidTr="00F06DDC">
        <w:trPr>
          <w:trHeight w:val="453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0554A3" w:rsidP="000554A3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/>
              <w:rPr>
                <w:rStyle w:val="EimitnA"/>
                <w:rFonts w:ascii="Cordia New" w:hAnsi="Cordia New" w:cs="Cordia New"/>
                <w:bCs/>
                <w:sz w:val="24"/>
                <w:szCs w:val="24"/>
                <w:lang w:val="es-ES_tradnl"/>
              </w:rPr>
            </w:pPr>
            <w:r w:rsidRPr="008E2D5D">
              <w:rPr>
                <w:rStyle w:val="EimitnA"/>
                <w:rFonts w:ascii="Cordia New" w:hAnsi="Cordia New" w:cs="Cordia New" w:hint="cs"/>
                <w:bCs/>
                <w:sz w:val="24"/>
                <w:szCs w:val="24"/>
                <w:lang w:val="es-ES_tradnl"/>
              </w:rPr>
              <w:t>Best Boy</w:t>
            </w:r>
          </w:p>
        </w:tc>
        <w:tc>
          <w:tcPr>
            <w:tcW w:w="20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0554A3" w:rsidP="000554A3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  <w:lang w:val="en-US"/>
              </w:rPr>
            </w:pPr>
          </w:p>
        </w:tc>
        <w:tc>
          <w:tcPr>
            <w:tcW w:w="1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0554A3" w:rsidP="000554A3">
            <w:pPr>
              <w:pStyle w:val="Normaali2"/>
              <w:rPr>
                <w:rFonts w:ascii="Cordia New" w:hAnsi="Cordia New" w:cs="Cordia New"/>
              </w:rPr>
            </w:pP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0554A3" w:rsidP="000554A3">
            <w:pPr>
              <w:rPr>
                <w:rFonts w:ascii="Cordia New" w:hAnsi="Cordia New" w:cs="Cordia New"/>
                <w:color w:val="283C46"/>
                <w:shd w:val="clear" w:color="auto" w:fill="FFFFFF"/>
                <w:lang w:val="en-US"/>
              </w:rPr>
            </w:pPr>
          </w:p>
        </w:tc>
      </w:tr>
      <w:tr w:rsidR="000554A3" w:rsidRPr="008E2D5D" w:rsidTr="00F06DDC">
        <w:trPr>
          <w:trHeight w:val="453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0554A3" w:rsidP="000554A3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/>
              <w:rPr>
                <w:rStyle w:val="EimitnA"/>
                <w:rFonts w:ascii="Cordia New" w:hAnsi="Cordia New" w:cs="Cordia New"/>
                <w:bCs/>
                <w:sz w:val="24"/>
                <w:szCs w:val="24"/>
                <w:lang w:val="es-ES_tradnl"/>
              </w:rPr>
            </w:pPr>
            <w:r w:rsidRPr="008E2D5D">
              <w:rPr>
                <w:rStyle w:val="EimitnA"/>
                <w:rFonts w:ascii="Cordia New" w:hAnsi="Cordia New" w:cs="Cordia New" w:hint="cs"/>
                <w:bCs/>
                <w:sz w:val="24"/>
                <w:szCs w:val="24"/>
                <w:lang w:val="es-ES_tradnl"/>
              </w:rPr>
              <w:t>Grip</w:t>
            </w:r>
          </w:p>
        </w:tc>
        <w:tc>
          <w:tcPr>
            <w:tcW w:w="20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0554A3" w:rsidP="000554A3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  <w:lang w:val="en-US"/>
              </w:rPr>
            </w:pPr>
          </w:p>
        </w:tc>
        <w:tc>
          <w:tcPr>
            <w:tcW w:w="1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0554A3" w:rsidP="000554A3">
            <w:pPr>
              <w:pStyle w:val="Normaali2"/>
              <w:rPr>
                <w:rFonts w:ascii="Cordia New" w:hAnsi="Cordia New" w:cs="Cordia New"/>
                <w:lang w:val="fi-FI"/>
              </w:rPr>
            </w:pP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0554A3" w:rsidP="000554A3">
            <w:pPr>
              <w:rPr>
                <w:rFonts w:ascii="Cordia New" w:hAnsi="Cordia New" w:cs="Cordia New"/>
              </w:rPr>
            </w:pPr>
          </w:p>
        </w:tc>
      </w:tr>
      <w:tr w:rsidR="000554A3" w:rsidRPr="008E2D5D" w:rsidTr="00F06DDC">
        <w:trPr>
          <w:trHeight w:val="453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0554A3" w:rsidP="000554A3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/>
              <w:rPr>
                <w:rStyle w:val="EimitnA"/>
                <w:rFonts w:ascii="Cordia New" w:hAnsi="Cordia New" w:cs="Cordia New"/>
                <w:bCs/>
                <w:sz w:val="24"/>
                <w:szCs w:val="24"/>
                <w:lang w:val="es-ES_tradnl"/>
              </w:rPr>
            </w:pPr>
            <w:r w:rsidRPr="008E2D5D">
              <w:rPr>
                <w:rStyle w:val="EimitnA"/>
                <w:rFonts w:ascii="Cordia New" w:hAnsi="Cordia New" w:cs="Cordia New" w:hint="cs"/>
                <w:bCs/>
                <w:sz w:val="24"/>
                <w:szCs w:val="24"/>
                <w:lang w:val="es-ES_tradnl"/>
              </w:rPr>
              <w:t>Grip</w:t>
            </w:r>
          </w:p>
        </w:tc>
        <w:tc>
          <w:tcPr>
            <w:tcW w:w="20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0554A3" w:rsidP="000554A3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  <w:lang w:val="en-US"/>
              </w:rPr>
            </w:pPr>
          </w:p>
        </w:tc>
        <w:tc>
          <w:tcPr>
            <w:tcW w:w="1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0554A3" w:rsidP="000554A3">
            <w:pPr>
              <w:pStyle w:val="Normaali2"/>
              <w:rPr>
                <w:rFonts w:ascii="Cordia New" w:hAnsi="Cordia New" w:cs="Cordia New"/>
                <w:lang w:val="fi-FI"/>
              </w:rPr>
            </w:pP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0554A3" w:rsidP="000554A3">
            <w:pPr>
              <w:rPr>
                <w:rFonts w:ascii="Cordia New" w:hAnsi="Cordia New" w:cs="Cordia New"/>
              </w:rPr>
            </w:pPr>
          </w:p>
        </w:tc>
      </w:tr>
      <w:tr w:rsidR="00A21000" w:rsidRPr="008E2D5D" w:rsidTr="00F06DDC">
        <w:trPr>
          <w:trHeight w:val="453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21000" w:rsidRPr="008E2D5D" w:rsidRDefault="00A21000" w:rsidP="00A21000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/>
              <w:rPr>
                <w:rFonts w:ascii="Cordia New" w:hAnsi="Cordia New" w:cs="Cordia New"/>
                <w:sz w:val="24"/>
                <w:szCs w:val="24"/>
                <w:lang w:val="en-US"/>
              </w:rPr>
            </w:pPr>
            <w:r w:rsidRPr="008E2D5D">
              <w:rPr>
                <w:rFonts w:ascii="Cordia New" w:hAnsi="Cordia New" w:cs="Cordia New" w:hint="cs"/>
                <w:sz w:val="24"/>
                <w:szCs w:val="24"/>
                <w:lang w:val="en-US"/>
              </w:rPr>
              <w:lastRenderedPageBreak/>
              <w:t>1st AC / Focus puller A-camera / Camera A-operator / Dolly Grip</w:t>
            </w:r>
          </w:p>
        </w:tc>
        <w:tc>
          <w:tcPr>
            <w:tcW w:w="20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21000" w:rsidRPr="008E2D5D" w:rsidRDefault="00A21000" w:rsidP="00A21000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1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21000" w:rsidRPr="008E2D5D" w:rsidRDefault="00A21000" w:rsidP="00A21000">
            <w:pPr>
              <w:pStyle w:val="Normaali2"/>
              <w:rPr>
                <w:rFonts w:ascii="Cordia New" w:hAnsi="Cordia New" w:cs="Cordia New"/>
                <w:lang w:val="fi-FI"/>
              </w:rPr>
            </w:pP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21000" w:rsidRPr="008E2D5D" w:rsidRDefault="00A21000" w:rsidP="00A21000">
            <w:pPr>
              <w:pStyle w:val="Normaali2"/>
              <w:rPr>
                <w:rFonts w:ascii="Cordia New" w:hAnsi="Cordia New" w:cs="Cordia New"/>
                <w:lang w:val="fi-FI"/>
              </w:rPr>
            </w:pPr>
          </w:p>
        </w:tc>
      </w:tr>
      <w:tr w:rsidR="000554A3" w:rsidRPr="008E2D5D" w:rsidTr="00F06DDC">
        <w:trPr>
          <w:trHeight w:val="453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0554A3" w:rsidP="000554A3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/>
              <w:rPr>
                <w:rFonts w:ascii="Cordia New" w:hAnsi="Cordia New" w:cs="Cordia New"/>
                <w:sz w:val="24"/>
                <w:szCs w:val="24"/>
              </w:rPr>
            </w:pPr>
            <w:r w:rsidRPr="008E2D5D">
              <w:rPr>
                <w:rFonts w:ascii="Cordia New" w:hAnsi="Cordia New" w:cs="Cordia New" w:hint="cs"/>
                <w:sz w:val="24"/>
                <w:szCs w:val="24"/>
              </w:rPr>
              <w:t>2nd AC A-camera</w:t>
            </w:r>
            <w:r w:rsidR="002F5F6E" w:rsidRPr="008E2D5D">
              <w:rPr>
                <w:rFonts w:ascii="Cordia New" w:hAnsi="Cordia New" w:cs="Cordia New" w:hint="cs"/>
                <w:sz w:val="24"/>
                <w:szCs w:val="24"/>
              </w:rPr>
              <w:t xml:space="preserve"> / B-kameran klaffi</w:t>
            </w:r>
          </w:p>
        </w:tc>
        <w:tc>
          <w:tcPr>
            <w:tcW w:w="20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0554A3" w:rsidP="000554A3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1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0554A3" w:rsidP="000554A3">
            <w:pPr>
              <w:pStyle w:val="Normaali2"/>
              <w:rPr>
                <w:rFonts w:ascii="Cordia New" w:hAnsi="Cordia New" w:cs="Cordia New"/>
                <w:lang w:val="fi-FI"/>
              </w:rPr>
            </w:pP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0554A3" w:rsidP="000554A3">
            <w:pPr>
              <w:pStyle w:val="Normaali2"/>
              <w:rPr>
                <w:rFonts w:ascii="Cordia New" w:hAnsi="Cordia New" w:cs="Cordia New"/>
                <w:lang w:val="fi-FI"/>
              </w:rPr>
            </w:pPr>
          </w:p>
        </w:tc>
      </w:tr>
      <w:tr w:rsidR="000554A3" w:rsidRPr="008E2D5D" w:rsidTr="00F06DDC">
        <w:trPr>
          <w:trHeight w:val="453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207ED5" w:rsidP="000554A3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/>
              <w:rPr>
                <w:rFonts w:ascii="Cordia New" w:hAnsi="Cordia New" w:cs="Cordia New"/>
                <w:sz w:val="24"/>
                <w:szCs w:val="24"/>
              </w:rPr>
            </w:pPr>
            <w:r>
              <w:rPr>
                <w:rFonts w:ascii="Cordia New" w:hAnsi="Cordia New" w:cs="Cordia New" w:hint="cs"/>
                <w:sz w:val="24"/>
                <w:szCs w:val="24"/>
              </w:rPr>
              <w:t>Camera operator B</w:t>
            </w:r>
            <w:r>
              <w:rPr>
                <w:rFonts w:ascii="Cordia New" w:hAnsi="Cordia New" w:cs="Cordia New"/>
                <w:sz w:val="24"/>
                <w:szCs w:val="24"/>
              </w:rPr>
              <w:t>-Cam</w:t>
            </w:r>
          </w:p>
        </w:tc>
        <w:tc>
          <w:tcPr>
            <w:tcW w:w="20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0554A3" w:rsidP="000554A3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1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0554A3" w:rsidP="000554A3">
            <w:pPr>
              <w:pStyle w:val="Normaali2"/>
              <w:rPr>
                <w:rFonts w:ascii="Cordia New" w:hAnsi="Cordia New" w:cs="Cordia New"/>
                <w:lang w:val="fi-FI"/>
              </w:rPr>
            </w:pP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0554A3" w:rsidP="000554A3">
            <w:pPr>
              <w:pStyle w:val="Normaali2"/>
              <w:rPr>
                <w:rFonts w:ascii="Cordia New" w:hAnsi="Cordia New" w:cs="Cordia New"/>
                <w:lang w:val="fi-FI"/>
              </w:rPr>
            </w:pPr>
          </w:p>
        </w:tc>
      </w:tr>
      <w:tr w:rsidR="000554A3" w:rsidRPr="008E2D5D" w:rsidTr="00F06DDC">
        <w:trPr>
          <w:trHeight w:val="485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0554A3" w:rsidP="000554A3">
            <w:pPr>
              <w:rPr>
                <w:rFonts w:ascii="Cordia New" w:hAnsi="Cordia New" w:cs="Cordia New"/>
                <w:b/>
              </w:rPr>
            </w:pPr>
            <w:r w:rsidRPr="008E2D5D">
              <w:rPr>
                <w:rFonts w:ascii="Cordia New" w:hAnsi="Cordia New" w:cs="Cordia New" w:hint="cs"/>
                <w:b/>
              </w:rPr>
              <w:t xml:space="preserve">Poissa kuvauksista </w:t>
            </w:r>
            <w:r w:rsidR="00B06345">
              <w:rPr>
                <w:rFonts w:ascii="Cordia New" w:hAnsi="Cordia New" w:cs="Cordia New"/>
                <w:b/>
              </w:rPr>
              <w:t xml:space="preserve">(kuka ja milloin) </w:t>
            </w:r>
          </w:p>
        </w:tc>
        <w:tc>
          <w:tcPr>
            <w:tcW w:w="20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0554A3" w:rsidP="000554A3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b/>
                <w:sz w:val="24"/>
                <w:szCs w:val="24"/>
                <w:lang w:val="fi-FI"/>
              </w:rPr>
            </w:pPr>
          </w:p>
        </w:tc>
        <w:tc>
          <w:tcPr>
            <w:tcW w:w="1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0554A3" w:rsidP="000554A3">
            <w:pPr>
              <w:pStyle w:val="Normaali2"/>
              <w:rPr>
                <w:rStyle w:val="EimitnA"/>
                <w:rFonts w:ascii="Cordia New" w:hAnsi="Cordia New" w:cs="Cordia New"/>
                <w:b/>
                <w:shd w:val="clear" w:color="auto" w:fill="FFFFFF"/>
                <w:lang w:val="es-ES_tradnl"/>
              </w:rPr>
            </w:pP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0554A3" w:rsidP="000554A3">
            <w:pPr>
              <w:pStyle w:val="Normaali2"/>
              <w:rPr>
                <w:rStyle w:val="EimitnA"/>
                <w:rFonts w:ascii="Cordia New" w:hAnsi="Cordia New" w:cs="Cordia New"/>
                <w:b/>
                <w:lang w:val="fi-FI"/>
              </w:rPr>
            </w:pPr>
          </w:p>
        </w:tc>
      </w:tr>
      <w:tr w:rsidR="000554A3" w:rsidRPr="008E2D5D" w:rsidTr="00F06DDC">
        <w:trPr>
          <w:trHeight w:val="485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B06345" w:rsidRDefault="000554A3" w:rsidP="000554A3">
            <w:pPr>
              <w:rPr>
                <w:rFonts w:ascii="Cordia New" w:hAnsi="Cordia New" w:cs="Cordia New"/>
              </w:rPr>
            </w:pPr>
          </w:p>
        </w:tc>
        <w:tc>
          <w:tcPr>
            <w:tcW w:w="20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0554A3" w:rsidP="000554A3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  <w:r w:rsidRPr="008E2D5D">
              <w:rPr>
                <w:rFonts w:ascii="Cordia New" w:hAnsi="Cordia New" w:cs="Cordia New" w:hint="cs"/>
                <w:sz w:val="24"/>
                <w:szCs w:val="24"/>
              </w:rPr>
              <w:t xml:space="preserve"> </w:t>
            </w:r>
          </w:p>
        </w:tc>
        <w:tc>
          <w:tcPr>
            <w:tcW w:w="1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21000" w:rsidRPr="008E2D5D" w:rsidRDefault="00A21000" w:rsidP="000554A3">
            <w:pPr>
              <w:pStyle w:val="Normaali2"/>
              <w:rPr>
                <w:rStyle w:val="EimitnA"/>
                <w:rFonts w:ascii="Cordia New" w:hAnsi="Cordia New" w:cs="Cordia New"/>
                <w:shd w:val="clear" w:color="auto" w:fill="FFFFFF"/>
                <w:lang w:val="fi-FI"/>
              </w:rPr>
            </w:pP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0554A3" w:rsidP="000554A3">
            <w:pPr>
              <w:pStyle w:val="Normaali2"/>
              <w:rPr>
                <w:rStyle w:val="EimitnA"/>
                <w:rFonts w:ascii="Cordia New" w:hAnsi="Cordia New" w:cs="Cordia New"/>
                <w:lang w:val="fi-FI"/>
              </w:rPr>
            </w:pPr>
          </w:p>
        </w:tc>
      </w:tr>
      <w:tr w:rsidR="000554A3" w:rsidRPr="008E2D5D" w:rsidTr="00F06DDC">
        <w:trPr>
          <w:trHeight w:val="485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3649C0" w:rsidP="000554A3">
            <w:pPr>
              <w:rPr>
                <w:rFonts w:ascii="Cordia New" w:hAnsi="Cordia New" w:cs="Cordia New"/>
                <w:lang w:val="en-US"/>
              </w:rPr>
            </w:pPr>
            <w:r>
              <w:rPr>
                <w:rFonts w:ascii="Cordia New" w:hAnsi="Cordia New" w:cs="Cordia New" w:hint="cs"/>
                <w:lang w:val="en-US"/>
              </w:rPr>
              <w:t>D.I.T</w:t>
            </w:r>
          </w:p>
        </w:tc>
        <w:tc>
          <w:tcPr>
            <w:tcW w:w="20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0554A3" w:rsidP="00B06345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1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0554A3" w:rsidP="000554A3">
            <w:pPr>
              <w:pStyle w:val="Normaali2"/>
              <w:rPr>
                <w:rFonts w:ascii="Cordia New" w:hAnsi="Cordia New" w:cs="Cordia New"/>
                <w:lang w:val="fi-FI"/>
              </w:rPr>
            </w:pP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0554A3" w:rsidP="000554A3">
            <w:pPr>
              <w:pStyle w:val="Normaali2"/>
              <w:rPr>
                <w:rFonts w:ascii="Cordia New" w:hAnsi="Cordia New" w:cs="Cordia New"/>
                <w:lang w:val="fi-FI"/>
              </w:rPr>
            </w:pPr>
          </w:p>
        </w:tc>
      </w:tr>
      <w:tr w:rsidR="000554A3" w:rsidRPr="008E2D5D" w:rsidTr="00F06DDC">
        <w:trPr>
          <w:trHeight w:val="485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0554A3" w:rsidP="000554A3">
            <w:pPr>
              <w:rPr>
                <w:rFonts w:ascii="Cordia New" w:hAnsi="Cordia New" w:cs="Cordia New"/>
                <w:lang w:val="en-US"/>
              </w:rPr>
            </w:pPr>
            <w:r w:rsidRPr="008E2D5D">
              <w:rPr>
                <w:rFonts w:ascii="Cordia New" w:hAnsi="Cordia New" w:cs="Cordia New" w:hint="cs"/>
                <w:lang w:val="en-US"/>
              </w:rPr>
              <w:t>D.I.T. assistant</w:t>
            </w:r>
          </w:p>
        </w:tc>
        <w:tc>
          <w:tcPr>
            <w:tcW w:w="20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0554A3" w:rsidP="000554A3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1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0554A3" w:rsidP="000554A3">
            <w:pPr>
              <w:pStyle w:val="Normaali2"/>
              <w:rPr>
                <w:rStyle w:val="EimitnA"/>
                <w:rFonts w:ascii="Cordia New" w:hAnsi="Cordia New" w:cs="Cordia New"/>
                <w:shd w:val="clear" w:color="auto" w:fill="FFFFFF"/>
                <w:lang w:val="es-ES_tradnl"/>
              </w:rPr>
            </w:pP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0554A3" w:rsidP="000554A3">
            <w:pPr>
              <w:pStyle w:val="Normaali2"/>
              <w:rPr>
                <w:rStyle w:val="EimitnA"/>
                <w:rFonts w:ascii="Cordia New" w:hAnsi="Cordia New" w:cs="Cordia New"/>
                <w:lang w:val="es-ES_tradnl"/>
              </w:rPr>
            </w:pPr>
          </w:p>
        </w:tc>
      </w:tr>
      <w:tr w:rsidR="000554A3" w:rsidRPr="008E2D5D" w:rsidTr="00F06DDC">
        <w:trPr>
          <w:trHeight w:val="331"/>
        </w:trPr>
        <w:tc>
          <w:tcPr>
            <w:tcW w:w="971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0554A3" w:rsidP="000554A3">
            <w:pPr>
              <w:pStyle w:val="Normaali2"/>
              <w:rPr>
                <w:rFonts w:ascii="Cordia New" w:hAnsi="Cordia New" w:cs="Cordia New"/>
              </w:rPr>
            </w:pPr>
            <w:r w:rsidRPr="008E2D5D">
              <w:rPr>
                <w:rStyle w:val="EimitnA"/>
                <w:rFonts w:ascii="Cordia New" w:hAnsi="Cordia New" w:cs="Cordia New" w:hint="cs"/>
                <w:b/>
                <w:bCs/>
              </w:rPr>
              <w:t>Makeup</w:t>
            </w:r>
          </w:p>
        </w:tc>
      </w:tr>
      <w:tr w:rsidR="000554A3" w:rsidRPr="008E2D5D" w:rsidTr="00F06DDC">
        <w:trPr>
          <w:trHeight w:val="310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7F0838" w:rsidP="000554A3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/>
              <w:rPr>
                <w:rStyle w:val="EimitnA"/>
                <w:rFonts w:ascii="Cordia New" w:hAnsi="Cordia New" w:cs="Cordia New"/>
                <w:sz w:val="24"/>
                <w:szCs w:val="24"/>
              </w:rPr>
            </w:pPr>
            <w:r>
              <w:rPr>
                <w:rStyle w:val="EimitnA"/>
                <w:rFonts w:ascii="Cordia New" w:hAnsi="Cordia New" w:cs="Cordia New" w:hint="cs"/>
                <w:sz w:val="24"/>
                <w:szCs w:val="24"/>
                <w:lang w:val="es-ES_tradnl"/>
              </w:rPr>
              <w:t xml:space="preserve">Makeup and </w:t>
            </w:r>
            <w:r>
              <w:rPr>
                <w:rStyle w:val="EimitnA"/>
                <w:rFonts w:ascii="Cordia New" w:hAnsi="Cordia New" w:cs="Cordia New"/>
                <w:sz w:val="24"/>
                <w:szCs w:val="24"/>
                <w:lang w:val="es-ES_tradnl"/>
              </w:rPr>
              <w:t>H</w:t>
            </w:r>
            <w:r w:rsidR="000554A3" w:rsidRPr="008E2D5D">
              <w:rPr>
                <w:rStyle w:val="EimitnA"/>
                <w:rFonts w:ascii="Cordia New" w:hAnsi="Cordia New" w:cs="Cordia New" w:hint="cs"/>
                <w:sz w:val="24"/>
                <w:szCs w:val="24"/>
                <w:lang w:val="es-ES_tradnl"/>
              </w:rPr>
              <w:t>air</w:t>
            </w:r>
          </w:p>
        </w:tc>
        <w:tc>
          <w:tcPr>
            <w:tcW w:w="20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0554A3" w:rsidP="000554A3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1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0554A3" w:rsidP="000554A3">
            <w:pPr>
              <w:rPr>
                <w:rFonts w:ascii="Cordia New" w:hAnsi="Cordia New" w:cs="Cordia New"/>
              </w:rPr>
            </w:pP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0554A3" w:rsidP="000554A3">
            <w:pPr>
              <w:pStyle w:val="Normaali2"/>
              <w:rPr>
                <w:rFonts w:ascii="Cordia New" w:hAnsi="Cordia New" w:cs="Cordia New"/>
              </w:rPr>
            </w:pPr>
          </w:p>
        </w:tc>
      </w:tr>
      <w:tr w:rsidR="00E65154" w:rsidRPr="008E2D5D" w:rsidTr="00F06DDC">
        <w:trPr>
          <w:trHeight w:val="310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65154" w:rsidRPr="008E2D5D" w:rsidRDefault="007F0838" w:rsidP="000554A3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/>
              <w:rPr>
                <w:rStyle w:val="EimitnA"/>
                <w:rFonts w:ascii="Cordia New" w:hAnsi="Cordia New" w:cs="Cordia New"/>
                <w:sz w:val="24"/>
                <w:szCs w:val="24"/>
                <w:lang w:val="es-ES_tradnl"/>
              </w:rPr>
            </w:pPr>
            <w:r>
              <w:rPr>
                <w:rStyle w:val="EimitnA"/>
                <w:rFonts w:ascii="Cordia New" w:hAnsi="Cordia New" w:cs="Cordia New" w:hint="cs"/>
                <w:sz w:val="24"/>
                <w:szCs w:val="24"/>
                <w:lang w:val="es-ES_tradnl"/>
              </w:rPr>
              <w:t xml:space="preserve">Makeup and </w:t>
            </w:r>
            <w:r>
              <w:rPr>
                <w:rStyle w:val="EimitnA"/>
                <w:rFonts w:ascii="Cordia New" w:hAnsi="Cordia New" w:cs="Cordia New"/>
                <w:sz w:val="24"/>
                <w:szCs w:val="24"/>
                <w:lang w:val="es-ES_tradnl"/>
              </w:rPr>
              <w:t>H</w:t>
            </w:r>
            <w:r w:rsidR="00E65154" w:rsidRPr="008E2D5D">
              <w:rPr>
                <w:rStyle w:val="EimitnA"/>
                <w:rFonts w:ascii="Cordia New" w:hAnsi="Cordia New" w:cs="Cordia New" w:hint="cs"/>
                <w:sz w:val="24"/>
                <w:szCs w:val="24"/>
                <w:lang w:val="es-ES_tradnl"/>
              </w:rPr>
              <w:t>air</w:t>
            </w:r>
          </w:p>
        </w:tc>
        <w:tc>
          <w:tcPr>
            <w:tcW w:w="20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65154" w:rsidRPr="008E2D5D" w:rsidRDefault="00E65154" w:rsidP="000554A3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eastAsia="Times New Roman" w:hAnsi="Cordia New" w:cs="Cordia New"/>
                <w:sz w:val="24"/>
                <w:szCs w:val="24"/>
                <w:bdr w:val="none" w:sz="0" w:space="0" w:color="auto"/>
              </w:rPr>
            </w:pPr>
          </w:p>
        </w:tc>
        <w:tc>
          <w:tcPr>
            <w:tcW w:w="1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65154" w:rsidRPr="008E2D5D" w:rsidRDefault="00E65154" w:rsidP="000554A3">
            <w:pPr>
              <w:rPr>
                <w:rFonts w:ascii="Cordia New" w:hAnsi="Cordia New" w:cs="Cordia New"/>
              </w:rPr>
            </w:pP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65154" w:rsidRPr="008E2D5D" w:rsidRDefault="00E65154" w:rsidP="000554A3">
            <w:pPr>
              <w:pStyle w:val="Normaali2"/>
              <w:rPr>
                <w:rFonts w:ascii="Cordia New" w:hAnsi="Cordia New" w:cs="Cordia New"/>
              </w:rPr>
            </w:pPr>
          </w:p>
        </w:tc>
      </w:tr>
      <w:tr w:rsidR="00F06DDC" w:rsidRPr="008E2D5D" w:rsidTr="00F06DDC">
        <w:trPr>
          <w:trHeight w:val="310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06DDC" w:rsidRPr="008E2D5D" w:rsidRDefault="007F0838" w:rsidP="000554A3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/>
              <w:rPr>
                <w:rStyle w:val="EimitnA"/>
                <w:rFonts w:ascii="Cordia New" w:hAnsi="Cordia New" w:cs="Cordia New"/>
                <w:sz w:val="24"/>
                <w:szCs w:val="24"/>
                <w:lang w:val="es-ES_tradnl"/>
              </w:rPr>
            </w:pPr>
            <w:r>
              <w:rPr>
                <w:rStyle w:val="EimitnA"/>
                <w:rFonts w:ascii="Cordia New" w:hAnsi="Cordia New" w:cs="Cordia New"/>
                <w:sz w:val="24"/>
                <w:szCs w:val="24"/>
                <w:lang w:val="es-ES_tradnl"/>
              </w:rPr>
              <w:t>Make up and Hair</w:t>
            </w:r>
          </w:p>
        </w:tc>
        <w:tc>
          <w:tcPr>
            <w:tcW w:w="20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06DDC" w:rsidRDefault="00F06DDC" w:rsidP="000554A3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eastAsia="Times New Roman" w:hAnsi="Cordia New" w:cs="Cordia New"/>
                <w:sz w:val="24"/>
                <w:szCs w:val="24"/>
                <w:bdr w:val="none" w:sz="0" w:space="0" w:color="auto"/>
              </w:rPr>
            </w:pPr>
          </w:p>
        </w:tc>
        <w:tc>
          <w:tcPr>
            <w:tcW w:w="1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06DDC" w:rsidRPr="008E2D5D" w:rsidRDefault="00F06DDC" w:rsidP="000554A3">
            <w:pPr>
              <w:rPr>
                <w:rFonts w:ascii="Cordia New" w:hAnsi="Cordia New" w:cs="Cordia New"/>
              </w:rPr>
            </w:pPr>
          </w:p>
        </w:tc>
        <w:tc>
          <w:tcPr>
            <w:tcW w:w="2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F06DDC" w:rsidRPr="008E2D5D" w:rsidRDefault="00F06DDC" w:rsidP="000554A3">
            <w:pPr>
              <w:pStyle w:val="Normaali2"/>
              <w:rPr>
                <w:rFonts w:ascii="Cordia New" w:hAnsi="Cordia New" w:cs="Cordia New"/>
              </w:rPr>
            </w:pPr>
          </w:p>
        </w:tc>
      </w:tr>
      <w:tr w:rsidR="000554A3" w:rsidRPr="008E2D5D" w:rsidTr="00F06DDC">
        <w:trPr>
          <w:trHeight w:val="331"/>
        </w:trPr>
        <w:tc>
          <w:tcPr>
            <w:tcW w:w="971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0554A3" w:rsidP="000554A3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/>
              <w:rPr>
                <w:rFonts w:ascii="Cordia New" w:hAnsi="Cordia New" w:cs="Cordia New"/>
                <w:sz w:val="24"/>
                <w:szCs w:val="24"/>
              </w:rPr>
            </w:pPr>
            <w:r w:rsidRPr="008E2D5D">
              <w:rPr>
                <w:rStyle w:val="EimitnA"/>
                <w:rFonts w:ascii="Cordia New" w:hAnsi="Cordia New" w:cs="Cordia New" w:hint="cs"/>
                <w:b/>
                <w:bCs/>
                <w:sz w:val="24"/>
                <w:szCs w:val="24"/>
                <w:lang w:val="es-ES_tradnl"/>
              </w:rPr>
              <w:t xml:space="preserve">Wardrobe </w:t>
            </w:r>
          </w:p>
        </w:tc>
      </w:tr>
      <w:tr w:rsidR="000554A3" w:rsidRPr="008E2D5D" w:rsidTr="00F06DDC">
        <w:trPr>
          <w:trHeight w:val="233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0554A3" w:rsidP="000554A3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rPr>
                <w:rFonts w:ascii="Cordia New" w:hAnsi="Cordia New" w:cs="Cordia New"/>
                <w:sz w:val="24"/>
                <w:szCs w:val="24"/>
                <w:lang w:val="en-US"/>
              </w:rPr>
            </w:pPr>
            <w:r w:rsidRPr="008E2D5D">
              <w:rPr>
                <w:rStyle w:val="EimitnA"/>
                <w:rFonts w:ascii="Cordia New" w:hAnsi="Cordia New" w:cs="Cordia New" w:hint="cs"/>
                <w:sz w:val="24"/>
                <w:szCs w:val="24"/>
                <w:lang w:val="es-ES_tradnl"/>
              </w:rPr>
              <w:t>Costume designer and Supervisor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0554A3" w:rsidP="000554A3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18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0554A3" w:rsidP="000554A3">
            <w:pPr>
              <w:pStyle w:val="Normaali1"/>
              <w:widowControl w:val="0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2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0554A3" w:rsidP="000554A3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rPr>
                <w:rFonts w:ascii="Cordia New" w:hAnsi="Cordia New" w:cs="Cordia New"/>
                <w:sz w:val="24"/>
                <w:szCs w:val="24"/>
              </w:rPr>
            </w:pPr>
          </w:p>
        </w:tc>
      </w:tr>
      <w:tr w:rsidR="000554A3" w:rsidRPr="008E2D5D" w:rsidTr="00F06DDC">
        <w:trPr>
          <w:trHeight w:val="233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0554A3" w:rsidP="000554A3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/>
              <w:rPr>
                <w:rFonts w:ascii="Cordia New" w:hAnsi="Cordia New" w:cs="Cordia New"/>
                <w:sz w:val="24"/>
                <w:szCs w:val="24"/>
              </w:rPr>
            </w:pPr>
            <w:r w:rsidRPr="008E2D5D">
              <w:rPr>
                <w:rStyle w:val="EimitnA"/>
                <w:rFonts w:ascii="Cordia New" w:hAnsi="Cordia New" w:cs="Cordia New" w:hint="cs"/>
                <w:sz w:val="24"/>
                <w:szCs w:val="24"/>
                <w:lang w:val="es-ES_tradnl"/>
              </w:rPr>
              <w:t>Costume assistant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0554A3" w:rsidP="000554A3">
            <w:pPr>
              <w:pStyle w:val="Leiptekst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uppressAutoHyphens/>
              <w:rPr>
                <w:rFonts w:ascii="Cordia New" w:hAnsi="Cordia New" w:cs="Cordia New"/>
              </w:rPr>
            </w:pPr>
          </w:p>
        </w:tc>
        <w:tc>
          <w:tcPr>
            <w:tcW w:w="18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0554A3" w:rsidP="000554A3">
            <w:pPr>
              <w:pStyle w:val="Normaali2"/>
              <w:rPr>
                <w:rFonts w:ascii="Cordia New" w:hAnsi="Cordia New" w:cs="Cordia New"/>
              </w:rPr>
            </w:pPr>
          </w:p>
        </w:tc>
        <w:tc>
          <w:tcPr>
            <w:tcW w:w="2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0554A3" w:rsidP="000554A3">
            <w:pPr>
              <w:pStyle w:val="Normaali2"/>
              <w:rPr>
                <w:rFonts w:ascii="Cordia New" w:hAnsi="Cordia New" w:cs="Cordia New"/>
              </w:rPr>
            </w:pPr>
          </w:p>
        </w:tc>
      </w:tr>
      <w:tr w:rsidR="0015118F" w:rsidRPr="008E2D5D" w:rsidTr="00F06DDC">
        <w:trPr>
          <w:trHeight w:val="233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5118F" w:rsidRPr="008E2D5D" w:rsidRDefault="0015118F" w:rsidP="000554A3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/>
              <w:rPr>
                <w:rStyle w:val="EimitnA"/>
                <w:rFonts w:ascii="Cordia New" w:hAnsi="Cordia New" w:cs="Cordia New"/>
                <w:sz w:val="24"/>
                <w:szCs w:val="24"/>
                <w:lang w:val="es-ES_tradnl"/>
              </w:rPr>
            </w:pPr>
            <w:r w:rsidRPr="008E2D5D">
              <w:rPr>
                <w:rStyle w:val="EimitnA"/>
                <w:rFonts w:ascii="Cordia New" w:hAnsi="Cordia New" w:cs="Cordia New" w:hint="cs"/>
                <w:sz w:val="24"/>
                <w:szCs w:val="24"/>
                <w:lang w:val="es-ES_tradnl"/>
              </w:rPr>
              <w:t>Costume assistant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5118F" w:rsidRPr="008E2D5D" w:rsidRDefault="0015118F" w:rsidP="000554A3">
            <w:pPr>
              <w:pStyle w:val="Leiptekst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uppressAutoHyphens/>
              <w:rPr>
                <w:rFonts w:ascii="Cordia New" w:hAnsi="Cordia New" w:cs="Cordia New"/>
              </w:rPr>
            </w:pPr>
          </w:p>
        </w:tc>
        <w:tc>
          <w:tcPr>
            <w:tcW w:w="18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5118F" w:rsidRPr="008E2D5D" w:rsidRDefault="0015118F" w:rsidP="000554A3">
            <w:pPr>
              <w:pStyle w:val="Normaali2"/>
              <w:rPr>
                <w:rFonts w:ascii="Cordia New" w:hAnsi="Cordia New" w:cs="Cordia New"/>
              </w:rPr>
            </w:pPr>
          </w:p>
        </w:tc>
        <w:tc>
          <w:tcPr>
            <w:tcW w:w="2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5118F" w:rsidRPr="008E2D5D" w:rsidRDefault="0015118F" w:rsidP="000554A3">
            <w:pPr>
              <w:pStyle w:val="Normaali2"/>
              <w:rPr>
                <w:rFonts w:ascii="Cordia New" w:hAnsi="Cordia New" w:cs="Cordia New"/>
              </w:rPr>
            </w:pPr>
          </w:p>
        </w:tc>
      </w:tr>
      <w:tr w:rsidR="000554A3" w:rsidRPr="008E2D5D" w:rsidTr="00F06DDC">
        <w:trPr>
          <w:trHeight w:val="331"/>
        </w:trPr>
        <w:tc>
          <w:tcPr>
            <w:tcW w:w="971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0554A3" w:rsidP="000554A3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/>
              <w:rPr>
                <w:rFonts w:ascii="Cordia New" w:hAnsi="Cordia New" w:cs="Cordia New"/>
                <w:sz w:val="24"/>
                <w:szCs w:val="24"/>
              </w:rPr>
            </w:pPr>
            <w:r w:rsidRPr="008E2D5D">
              <w:rPr>
                <w:rStyle w:val="EimitnA"/>
                <w:rFonts w:ascii="Cordia New" w:hAnsi="Cordia New" w:cs="Cordia New" w:hint="cs"/>
                <w:b/>
                <w:bCs/>
                <w:sz w:val="24"/>
                <w:szCs w:val="24"/>
                <w:lang w:val="es-ES_tradnl"/>
              </w:rPr>
              <w:t>ACTORS</w:t>
            </w:r>
          </w:p>
        </w:tc>
      </w:tr>
      <w:tr w:rsidR="000554A3" w:rsidRPr="008E2D5D" w:rsidTr="00F06DDC">
        <w:trPr>
          <w:trHeight w:val="453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B16C4B" w:rsidP="000554A3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rPr>
                <w:rFonts w:ascii="Cordia New" w:hAnsi="Cordia New" w:cs="Cordia New"/>
                <w:sz w:val="24"/>
                <w:szCs w:val="24"/>
              </w:rPr>
            </w:pPr>
            <w:r>
              <w:rPr>
                <w:rFonts w:ascii="Cordia New" w:hAnsi="Cordia New" w:cs="Cordia New"/>
                <w:sz w:val="24"/>
                <w:szCs w:val="24"/>
              </w:rPr>
              <w:t xml:space="preserve">Roolinimi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B16C4B" w:rsidP="000554A3">
            <w:pPr>
              <w:pStyle w:val="Leiptekst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uppressAutoHyphens/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>oikea nimi</w:t>
            </w:r>
          </w:p>
        </w:tc>
        <w:tc>
          <w:tcPr>
            <w:tcW w:w="18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B16C4B" w:rsidP="000554A3">
            <w:pPr>
              <w:pStyle w:val="Oletus"/>
              <w:rPr>
                <w:rFonts w:ascii="Cordia New" w:hAnsi="Cordia New" w:cs="Cordia New"/>
                <w:sz w:val="24"/>
                <w:szCs w:val="24"/>
              </w:rPr>
            </w:pPr>
            <w:r>
              <w:rPr>
                <w:rFonts w:ascii="Cordia New" w:hAnsi="Cordia New" w:cs="Cordia New"/>
                <w:sz w:val="24"/>
                <w:szCs w:val="24"/>
              </w:rPr>
              <w:t xml:space="preserve">puhelinnumero </w:t>
            </w:r>
          </w:p>
        </w:tc>
        <w:tc>
          <w:tcPr>
            <w:tcW w:w="2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B16C4B" w:rsidRDefault="00B16C4B" w:rsidP="000554A3">
            <w:pPr>
              <w:pStyle w:val="Oletus"/>
              <w:rPr>
                <w:rFonts w:ascii="Cordia New" w:hAnsi="Cordia New" w:cs="Cordia New"/>
                <w:color w:val="000000" w:themeColor="text1"/>
                <w:sz w:val="24"/>
                <w:szCs w:val="24"/>
                <w:lang w:val="fi-FI"/>
              </w:rPr>
            </w:pPr>
            <w:r w:rsidRPr="00B16C4B">
              <w:rPr>
                <w:rFonts w:ascii="Cordia New" w:hAnsi="Cordia New" w:cs="Cordia New"/>
                <w:color w:val="000000" w:themeColor="text1"/>
                <w:sz w:val="24"/>
                <w:szCs w:val="24"/>
                <w:lang w:val="fi-FI"/>
              </w:rPr>
              <w:t xml:space="preserve">koti- tai muu osoite josta haetaan kuvauspaikalle </w:t>
            </w:r>
          </w:p>
        </w:tc>
      </w:tr>
      <w:tr w:rsidR="000554A3" w:rsidRPr="008E2D5D" w:rsidTr="00F06DDC">
        <w:trPr>
          <w:trHeight w:val="527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0554A3" w:rsidP="000554A3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0554A3" w:rsidP="000554A3">
            <w:pPr>
              <w:pStyle w:val="Leiptekst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uppressAutoHyphens/>
              <w:rPr>
                <w:rFonts w:ascii="Cordia New" w:hAnsi="Cordia New" w:cs="Cordia New"/>
              </w:rPr>
            </w:pPr>
          </w:p>
        </w:tc>
        <w:tc>
          <w:tcPr>
            <w:tcW w:w="18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0554A3" w:rsidP="000554A3">
            <w:pPr>
              <w:pStyle w:val="Oletus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2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0554A3" w:rsidP="000554A3">
            <w:pPr>
              <w:pStyle w:val="Oletus"/>
              <w:rPr>
                <w:rFonts w:ascii="Cordia New" w:hAnsi="Cordia New" w:cs="Cordia New"/>
                <w:sz w:val="24"/>
                <w:szCs w:val="24"/>
              </w:rPr>
            </w:pPr>
          </w:p>
        </w:tc>
      </w:tr>
      <w:tr w:rsidR="000554A3" w:rsidRPr="008E2D5D" w:rsidTr="00F06DDC">
        <w:trPr>
          <w:trHeight w:val="527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0554A3" w:rsidP="000554A3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rPr>
                <w:rStyle w:val="EimitnA"/>
                <w:rFonts w:ascii="Cordia New" w:hAnsi="Cordia New" w:cs="Cordia New"/>
                <w:bCs/>
                <w:sz w:val="24"/>
                <w:szCs w:val="24"/>
                <w:lang w:val="es-ES_tradnl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0554A3" w:rsidP="000554A3">
            <w:pPr>
              <w:pStyle w:val="Leiptekst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uppressAutoHyphens/>
              <w:rPr>
                <w:rFonts w:ascii="Cordia New" w:hAnsi="Cordia New" w:cs="Cordia New"/>
              </w:rPr>
            </w:pPr>
          </w:p>
        </w:tc>
        <w:tc>
          <w:tcPr>
            <w:tcW w:w="18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0554A3" w:rsidP="00B16C4B">
            <w:pPr>
              <w:rPr>
                <w:rFonts w:ascii="Cordia New" w:hAnsi="Cordia New" w:cs="Cordia New"/>
              </w:rPr>
            </w:pPr>
          </w:p>
        </w:tc>
        <w:tc>
          <w:tcPr>
            <w:tcW w:w="2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0554A3" w:rsidP="000554A3">
            <w:pPr>
              <w:pStyle w:val="Oletus"/>
              <w:rPr>
                <w:rFonts w:ascii="Cordia New" w:hAnsi="Cordia New" w:cs="Cordia New"/>
                <w:sz w:val="24"/>
                <w:szCs w:val="24"/>
              </w:rPr>
            </w:pPr>
          </w:p>
        </w:tc>
      </w:tr>
      <w:tr w:rsidR="000554A3" w:rsidRPr="008E2D5D" w:rsidTr="00F06DDC">
        <w:trPr>
          <w:trHeight w:val="409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0554A3" w:rsidP="000554A3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0554A3" w:rsidP="000554A3">
            <w:pPr>
              <w:pStyle w:val="Leiptekst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uppressAutoHyphens/>
              <w:rPr>
                <w:rFonts w:ascii="Cordia New" w:hAnsi="Cordia New" w:cs="Cordia New"/>
              </w:rPr>
            </w:pPr>
          </w:p>
        </w:tc>
        <w:tc>
          <w:tcPr>
            <w:tcW w:w="18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0554A3" w:rsidP="000554A3">
            <w:pPr>
              <w:pStyle w:val="Oletus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2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0554A3" w:rsidP="000554A3">
            <w:pPr>
              <w:pStyle w:val="Oletus"/>
              <w:rPr>
                <w:rFonts w:ascii="Cordia New" w:hAnsi="Cordia New" w:cs="Cordia New"/>
                <w:sz w:val="24"/>
                <w:szCs w:val="24"/>
              </w:rPr>
            </w:pPr>
          </w:p>
        </w:tc>
      </w:tr>
      <w:tr w:rsidR="000554A3" w:rsidRPr="008E2D5D" w:rsidTr="00F06DDC">
        <w:trPr>
          <w:trHeight w:val="465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0554A3" w:rsidP="000554A3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0554A3" w:rsidP="000554A3">
            <w:pPr>
              <w:pStyle w:val="Leiptekst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uppressAutoHyphens/>
              <w:rPr>
                <w:rFonts w:ascii="Cordia New" w:hAnsi="Cordia New" w:cs="Cordia New"/>
              </w:rPr>
            </w:pPr>
          </w:p>
        </w:tc>
        <w:tc>
          <w:tcPr>
            <w:tcW w:w="18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0554A3" w:rsidP="000554A3">
            <w:pPr>
              <w:rPr>
                <w:rFonts w:ascii="Cordia New" w:hAnsi="Cordia New" w:cs="Cordia New"/>
              </w:rPr>
            </w:pPr>
          </w:p>
        </w:tc>
        <w:tc>
          <w:tcPr>
            <w:tcW w:w="2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0554A3" w:rsidP="000554A3">
            <w:pPr>
              <w:rPr>
                <w:rFonts w:ascii="Cordia New" w:hAnsi="Cordia New" w:cs="Cordia New"/>
              </w:rPr>
            </w:pPr>
          </w:p>
        </w:tc>
      </w:tr>
      <w:tr w:rsidR="000554A3" w:rsidRPr="008E2D5D" w:rsidTr="00F06DDC">
        <w:trPr>
          <w:trHeight w:val="465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0554A3" w:rsidP="000554A3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rPr>
                <w:rFonts w:ascii="Cordia New" w:hAnsi="Cordia New" w:cs="Cordia New"/>
                <w:sz w:val="24"/>
                <w:szCs w:val="24"/>
              </w:rPr>
            </w:pPr>
            <w:r w:rsidRPr="008E2D5D">
              <w:rPr>
                <w:rFonts w:ascii="Cordia New" w:hAnsi="Cordia New" w:cs="Cordia New" w:hint="cs"/>
                <w:sz w:val="24"/>
                <w:szCs w:val="24"/>
              </w:rPr>
              <w:t>JOUKO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0554A3" w:rsidP="000554A3">
            <w:pPr>
              <w:pStyle w:val="Leiptekst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uppressAutoHyphens/>
              <w:rPr>
                <w:rFonts w:ascii="Cordia New" w:hAnsi="Cordia New" w:cs="Cordia New"/>
              </w:rPr>
            </w:pPr>
            <w:r w:rsidRPr="008E2D5D">
              <w:rPr>
                <w:rStyle w:val="EimitnA"/>
                <w:rFonts w:ascii="Cordia New" w:hAnsi="Cordia New" w:cs="Cordia New" w:hint="cs"/>
                <w:lang w:val="es-ES_tradnl"/>
              </w:rPr>
              <w:t>Jouko-Thomas Kleine</w:t>
            </w:r>
          </w:p>
        </w:tc>
        <w:tc>
          <w:tcPr>
            <w:tcW w:w="18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0554A3" w:rsidP="000554A3">
            <w:pPr>
              <w:rPr>
                <w:rFonts w:ascii="Cordia New" w:hAnsi="Cordia New" w:cs="Cordia New"/>
              </w:rPr>
            </w:pPr>
            <w:r w:rsidRPr="008E2D5D">
              <w:rPr>
                <w:rStyle w:val="EimitnA"/>
                <w:rFonts w:ascii="Cordia New" w:hAnsi="Cordia New" w:cs="Cordia New" w:hint="cs"/>
                <w:shd w:val="clear" w:color="auto" w:fill="FFFFFF"/>
                <w:lang w:val="es-ES_tradnl"/>
              </w:rPr>
              <w:t>+358 46 5843969</w:t>
            </w:r>
          </w:p>
        </w:tc>
        <w:tc>
          <w:tcPr>
            <w:tcW w:w="2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0554A3" w:rsidP="000554A3">
            <w:pPr>
              <w:rPr>
                <w:rFonts w:ascii="Cordia New" w:hAnsi="Cordia New" w:cs="Cordia New"/>
              </w:rPr>
            </w:pPr>
            <w:r w:rsidRPr="008E2D5D">
              <w:rPr>
                <w:rStyle w:val="EimitnA"/>
                <w:rFonts w:ascii="Cordia New" w:hAnsi="Cordia New" w:cs="Cordia New" w:hint="cs"/>
                <w:color w:val="000000"/>
                <w:lang w:val="fi-FI"/>
              </w:rPr>
              <w:t>jouko-thomas.kleine@edu.hel.fi</w:t>
            </w:r>
          </w:p>
        </w:tc>
      </w:tr>
      <w:tr w:rsidR="000554A3" w:rsidRPr="008E2D5D" w:rsidTr="00F06DDC">
        <w:trPr>
          <w:trHeight w:val="453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0554A3" w:rsidP="000554A3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rPr>
                <w:rFonts w:ascii="Cordia New" w:hAnsi="Cordia New" w:cs="Cordia New"/>
                <w:sz w:val="24"/>
                <w:szCs w:val="24"/>
              </w:rPr>
            </w:pPr>
            <w:r w:rsidRPr="008E2D5D">
              <w:rPr>
                <w:rFonts w:ascii="Cordia New" w:hAnsi="Cordia New" w:cs="Cordia New" w:hint="cs"/>
                <w:sz w:val="24"/>
                <w:szCs w:val="24"/>
              </w:rPr>
              <w:lastRenderedPageBreak/>
              <w:t>SATU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0554A3" w:rsidP="000554A3">
            <w:pPr>
              <w:pStyle w:val="Leiptekst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uppressAutoHyphens/>
              <w:rPr>
                <w:rFonts w:ascii="Cordia New" w:hAnsi="Cordia New" w:cs="Cordia New"/>
              </w:rPr>
            </w:pPr>
            <w:r w:rsidRPr="008E2D5D">
              <w:rPr>
                <w:rFonts w:ascii="Cordia New" w:hAnsi="Cordia New" w:cs="Cordia New" w:hint="cs"/>
              </w:rPr>
              <w:t>Anna Kankila</w:t>
            </w:r>
          </w:p>
        </w:tc>
        <w:tc>
          <w:tcPr>
            <w:tcW w:w="18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8E0730" w:rsidP="000554A3">
            <w:pPr>
              <w:pStyle w:val="Oletus"/>
              <w:rPr>
                <w:rFonts w:ascii="Cordia New" w:hAnsi="Cordia New" w:cs="Cordia New"/>
                <w:sz w:val="24"/>
                <w:szCs w:val="24"/>
              </w:rPr>
            </w:pPr>
            <w:r>
              <w:rPr>
                <w:rFonts w:ascii="Cordia New" w:hAnsi="Cordia New" w:cs="Cordia New"/>
                <w:sz w:val="24"/>
                <w:szCs w:val="24"/>
              </w:rPr>
              <w:t>+ 358 </w:t>
            </w:r>
            <w:r w:rsidR="000554A3" w:rsidRPr="008E2D5D">
              <w:rPr>
                <w:rFonts w:ascii="Cordia New" w:hAnsi="Cordia New" w:cs="Cordia New" w:hint="cs"/>
                <w:sz w:val="24"/>
                <w:szCs w:val="24"/>
              </w:rPr>
              <w:t>400</w:t>
            </w:r>
            <w:r>
              <w:rPr>
                <w:rFonts w:ascii="Cordia New" w:hAnsi="Cordia New" w:cs="Cordia New"/>
                <w:sz w:val="24"/>
                <w:szCs w:val="24"/>
              </w:rPr>
              <w:t xml:space="preserve"> </w:t>
            </w:r>
            <w:r w:rsidR="000554A3" w:rsidRPr="008E2D5D">
              <w:rPr>
                <w:rFonts w:ascii="Cordia New" w:hAnsi="Cordia New" w:cs="Cordia New" w:hint="cs"/>
                <w:sz w:val="24"/>
                <w:szCs w:val="24"/>
              </w:rPr>
              <w:t>504560</w:t>
            </w:r>
          </w:p>
        </w:tc>
        <w:tc>
          <w:tcPr>
            <w:tcW w:w="2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0554A3" w:rsidP="000554A3">
            <w:pPr>
              <w:pStyle w:val="Oletus"/>
              <w:rPr>
                <w:rFonts w:ascii="Cordia New" w:hAnsi="Cordia New" w:cs="Cordia New"/>
                <w:sz w:val="24"/>
                <w:szCs w:val="24"/>
              </w:rPr>
            </w:pPr>
          </w:p>
        </w:tc>
      </w:tr>
      <w:tr w:rsidR="000554A3" w:rsidRPr="008E2D5D" w:rsidTr="00F06DDC">
        <w:trPr>
          <w:trHeight w:val="527"/>
        </w:trPr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0554A3" w:rsidP="000554A3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rPr>
                <w:rFonts w:ascii="Cordia New" w:hAnsi="Cordia New" w:cs="Cordia New"/>
                <w:sz w:val="24"/>
                <w:szCs w:val="24"/>
              </w:rPr>
            </w:pPr>
            <w:r w:rsidRPr="008E2D5D">
              <w:rPr>
                <w:rFonts w:ascii="Cordia New" w:hAnsi="Cordia New" w:cs="Cordia New" w:hint="cs"/>
                <w:sz w:val="24"/>
                <w:szCs w:val="24"/>
              </w:rPr>
              <w:t>VIRTANEN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0554A3" w:rsidP="000554A3">
            <w:pPr>
              <w:pStyle w:val="Leiptekst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uppressAutoHyphens/>
              <w:rPr>
                <w:rFonts w:ascii="Cordia New" w:hAnsi="Cordia New" w:cs="Cordia New"/>
              </w:rPr>
            </w:pPr>
            <w:r w:rsidRPr="008E2D5D">
              <w:rPr>
                <w:rFonts w:ascii="Cordia New" w:hAnsi="Cordia New" w:cs="Cordia New" w:hint="cs"/>
              </w:rPr>
              <w:t xml:space="preserve">Arto Toivonen </w:t>
            </w:r>
          </w:p>
        </w:tc>
        <w:tc>
          <w:tcPr>
            <w:tcW w:w="18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0554A3" w:rsidP="000554A3">
            <w:pPr>
              <w:pStyle w:val="Oletus"/>
              <w:rPr>
                <w:rFonts w:ascii="Cordia New" w:hAnsi="Cordia New" w:cs="Cordia New"/>
                <w:sz w:val="24"/>
                <w:szCs w:val="24"/>
              </w:rPr>
            </w:pPr>
            <w:r w:rsidRPr="008E2D5D">
              <w:rPr>
                <w:rFonts w:ascii="Cordia New" w:hAnsi="Cordia New" w:cs="Cordia New" w:hint="cs"/>
                <w:sz w:val="24"/>
                <w:szCs w:val="24"/>
              </w:rPr>
              <w:t>+358 44 9574368</w:t>
            </w:r>
          </w:p>
        </w:tc>
        <w:tc>
          <w:tcPr>
            <w:tcW w:w="2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554A3" w:rsidRPr="008E2D5D" w:rsidRDefault="000554A3" w:rsidP="000554A3">
            <w:pPr>
              <w:pStyle w:val="Oletus"/>
              <w:rPr>
                <w:rFonts w:ascii="Cordia New" w:hAnsi="Cordia New" w:cs="Cordia New"/>
                <w:sz w:val="24"/>
                <w:szCs w:val="24"/>
              </w:rPr>
            </w:pPr>
            <w:r w:rsidRPr="008E2D5D">
              <w:rPr>
                <w:rFonts w:ascii="Cordia New" w:hAnsi="Cordia New" w:cs="Cordia New" w:hint="cs"/>
                <w:sz w:val="24"/>
                <w:szCs w:val="24"/>
              </w:rPr>
              <w:t>arto.toivonen@edu.hel.fi</w:t>
            </w:r>
          </w:p>
        </w:tc>
      </w:tr>
    </w:tbl>
    <w:p w:rsidR="0053459E" w:rsidRPr="008E2D5D" w:rsidRDefault="0053459E" w:rsidP="00971F23">
      <w:pPr>
        <w:pStyle w:val="Normaali1"/>
        <w:widowControl w:val="0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9240"/>
        </w:tabs>
        <w:rPr>
          <w:rFonts w:ascii="Cordia New" w:hAnsi="Cordia New" w:cs="Cordia New"/>
          <w:sz w:val="24"/>
          <w:szCs w:val="24"/>
          <w:lang w:val="en-US"/>
        </w:rPr>
      </w:pPr>
    </w:p>
    <w:tbl>
      <w:tblPr>
        <w:tblW w:w="9948" w:type="dxa"/>
        <w:tblInd w:w="299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2531"/>
        <w:gridCol w:w="2835"/>
        <w:gridCol w:w="1605"/>
        <w:gridCol w:w="2977"/>
      </w:tblGrid>
      <w:tr w:rsidR="00AF699C" w:rsidRPr="008E2D5D" w:rsidTr="00B030BE">
        <w:trPr>
          <w:trHeight w:val="331"/>
        </w:trPr>
        <w:tc>
          <w:tcPr>
            <w:tcW w:w="9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F699C" w:rsidRPr="008E2D5D" w:rsidRDefault="00AF699C" w:rsidP="00C02B93">
            <w:pPr>
              <w:pStyle w:val="Normaali1"/>
              <w:widowControl w:val="0"/>
              <w:tabs>
                <w:tab w:val="left" w:pos="1304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</w:tabs>
              <w:rPr>
                <w:rFonts w:ascii="Cordia New" w:hAnsi="Cordia New" w:cs="Cordia New"/>
                <w:sz w:val="24"/>
                <w:szCs w:val="24"/>
              </w:rPr>
            </w:pPr>
            <w:r w:rsidRPr="008E2D5D">
              <w:rPr>
                <w:rStyle w:val="EimitnA"/>
                <w:rFonts w:ascii="Cordia New" w:hAnsi="Cordia New" w:cs="Cordia New" w:hint="cs"/>
                <w:b/>
                <w:bCs/>
                <w:sz w:val="24"/>
                <w:szCs w:val="24"/>
                <w:lang w:val="es-ES_tradnl"/>
              </w:rPr>
              <w:t>Lokaatiot</w:t>
            </w:r>
            <w:r w:rsidR="000742BB" w:rsidRPr="008E2D5D">
              <w:rPr>
                <w:rStyle w:val="EimitnA"/>
                <w:rFonts w:ascii="Cordia New" w:hAnsi="Cordia New" w:cs="Cordia New" w:hint="cs"/>
                <w:b/>
                <w:bCs/>
                <w:sz w:val="24"/>
                <w:szCs w:val="24"/>
                <w:lang w:val="es-ES_tradnl"/>
              </w:rPr>
              <w:t xml:space="preserve"> /</w:t>
            </w:r>
            <w:r w:rsidR="00C02B93" w:rsidRPr="008E2D5D">
              <w:rPr>
                <w:rStyle w:val="EimitnA"/>
                <w:rFonts w:ascii="Cordia New" w:hAnsi="Cordia New" w:cs="Cordia New" w:hint="cs"/>
                <w:b/>
                <w:bCs/>
                <w:sz w:val="24"/>
                <w:szCs w:val="24"/>
                <w:lang w:val="es-ES_tradnl"/>
              </w:rPr>
              <w:tab/>
            </w:r>
            <w:r w:rsidR="00C02B93" w:rsidRPr="008E2D5D">
              <w:rPr>
                <w:rStyle w:val="EimitnA"/>
                <w:rFonts w:ascii="Cordia New" w:hAnsi="Cordia New" w:cs="Cordia New" w:hint="cs"/>
                <w:b/>
                <w:bCs/>
                <w:sz w:val="24"/>
                <w:szCs w:val="24"/>
                <w:lang w:val="es-ES_tradnl"/>
              </w:rPr>
              <w:tab/>
            </w:r>
            <w:r w:rsidR="00C02B93" w:rsidRPr="008E2D5D">
              <w:rPr>
                <w:rStyle w:val="EimitnA"/>
                <w:rFonts w:ascii="Cordia New" w:hAnsi="Cordia New" w:cs="Cordia New" w:hint="cs"/>
                <w:b/>
                <w:bCs/>
                <w:sz w:val="24"/>
                <w:szCs w:val="24"/>
                <w:lang w:val="es-ES_tradnl"/>
              </w:rPr>
              <w:tab/>
            </w:r>
            <w:r w:rsidR="00C02B93" w:rsidRPr="008E2D5D">
              <w:rPr>
                <w:rStyle w:val="EimitnA"/>
                <w:rFonts w:ascii="Cordia New" w:hAnsi="Cordia New" w:cs="Cordia New" w:hint="cs"/>
                <w:b/>
                <w:bCs/>
                <w:sz w:val="24"/>
                <w:szCs w:val="24"/>
                <w:lang w:val="es-ES_tradnl"/>
              </w:rPr>
              <w:tab/>
            </w:r>
            <w:r w:rsidR="00C02B93" w:rsidRPr="008E2D5D">
              <w:rPr>
                <w:rStyle w:val="EimitnA"/>
                <w:rFonts w:ascii="Cordia New" w:hAnsi="Cordia New" w:cs="Cordia New" w:hint="cs"/>
                <w:b/>
                <w:bCs/>
                <w:sz w:val="24"/>
                <w:szCs w:val="24"/>
                <w:lang w:val="es-ES_tradnl"/>
              </w:rPr>
              <w:tab/>
            </w:r>
            <w:r w:rsidR="00C02B93" w:rsidRPr="008E2D5D">
              <w:rPr>
                <w:rStyle w:val="EimitnA"/>
                <w:rFonts w:ascii="Cordia New" w:hAnsi="Cordia New" w:cs="Cordia New" w:hint="cs"/>
                <w:b/>
                <w:bCs/>
                <w:sz w:val="24"/>
                <w:szCs w:val="24"/>
                <w:lang w:val="es-ES_tradnl"/>
              </w:rPr>
              <w:tab/>
            </w:r>
          </w:p>
        </w:tc>
      </w:tr>
      <w:tr w:rsidR="00AF699C" w:rsidRPr="008E2D5D" w:rsidTr="00B16C4B">
        <w:trPr>
          <w:trHeight w:val="183"/>
        </w:trPr>
        <w:tc>
          <w:tcPr>
            <w:tcW w:w="2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F699C" w:rsidRPr="008E2D5D" w:rsidRDefault="00B16C4B" w:rsidP="00B030BE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rPr>
                <w:rFonts w:ascii="Cordia New" w:hAnsi="Cordia New" w:cs="Cordia New"/>
                <w:sz w:val="24"/>
                <w:szCs w:val="24"/>
              </w:rPr>
            </w:pPr>
            <w:r>
              <w:rPr>
                <w:rFonts w:ascii="Cordia New" w:hAnsi="Cordia New" w:cs="Cordia New"/>
                <w:sz w:val="24"/>
                <w:szCs w:val="24"/>
              </w:rPr>
              <w:t>Lokaatio 1 osoite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F699C" w:rsidRPr="008E2D5D" w:rsidRDefault="00B16C4B" w:rsidP="000742BB">
            <w:pPr>
              <w:shd w:val="clear" w:color="auto" w:fill="FFFFFF"/>
              <w:spacing w:before="72" w:after="100" w:afterAutospacing="1"/>
              <w:rPr>
                <w:rFonts w:ascii="Cordia New" w:hAnsi="Cordia New" w:cs="Cordia New"/>
                <w:color w:val="283C46"/>
              </w:rPr>
            </w:pPr>
            <w:r>
              <w:rPr>
                <w:rFonts w:ascii="Cordia New" w:hAnsi="Cordia New" w:cs="Cordia New"/>
                <w:color w:val="283C46"/>
              </w:rPr>
              <w:t xml:space="preserve">yhteyshenkilö (joka avaa oven) 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F699C" w:rsidRPr="008E2D5D" w:rsidRDefault="00392671" w:rsidP="00B030BE">
            <w:pPr>
              <w:rPr>
                <w:rFonts w:ascii="Cordia New" w:hAnsi="Cordia New" w:cs="Cordia New"/>
              </w:rPr>
            </w:pPr>
            <w:r w:rsidRPr="008E2D5D">
              <w:rPr>
                <w:rFonts w:ascii="Cordia New" w:hAnsi="Cordia New" w:cs="Cordia New" w:hint="cs"/>
                <w:color w:val="404040"/>
                <w:shd w:val="clear" w:color="auto" w:fill="FFFFFF"/>
              </w:rPr>
              <w:t> </w:t>
            </w:r>
            <w:r w:rsidR="00B16C4B">
              <w:rPr>
                <w:rFonts w:ascii="Cordia New" w:hAnsi="Cordia New" w:cs="Cordia New"/>
                <w:color w:val="404040"/>
                <w:shd w:val="clear" w:color="auto" w:fill="FFFFFF"/>
              </w:rPr>
              <w:t>puhelin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F699C" w:rsidRPr="008E2D5D" w:rsidRDefault="00B16C4B" w:rsidP="00B030BE">
            <w:pPr>
              <w:rPr>
                <w:rFonts w:ascii="Cordia New" w:hAnsi="Cordia New" w:cs="Cordia New"/>
              </w:rPr>
            </w:pPr>
            <w:r>
              <w:rPr>
                <w:rFonts w:ascii="Cordia New" w:hAnsi="Cordia New" w:cs="Cordia New"/>
              </w:rPr>
              <w:t>huomiot</w:t>
            </w:r>
          </w:p>
        </w:tc>
      </w:tr>
      <w:tr w:rsidR="00AF699C" w:rsidRPr="008E2D5D" w:rsidTr="00B16C4B">
        <w:trPr>
          <w:trHeight w:val="65"/>
        </w:trPr>
        <w:tc>
          <w:tcPr>
            <w:tcW w:w="2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F699C" w:rsidRPr="008E2D5D" w:rsidRDefault="00AF699C" w:rsidP="00B030BE">
            <w:pPr>
              <w:pStyle w:val="Leiptekst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uppressAutoHyphens/>
              <w:spacing w:after="200" w:line="276" w:lineRule="auto"/>
              <w:rPr>
                <w:rFonts w:ascii="Cordia New" w:hAnsi="Cordia New" w:cs="Cordia New"/>
                <w:lang w:val="fi-FI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F699C" w:rsidRPr="008E2D5D" w:rsidRDefault="00AF699C" w:rsidP="002438C4">
            <w:pPr>
              <w:shd w:val="clear" w:color="auto" w:fill="FFFFFF"/>
              <w:spacing w:before="72" w:after="100" w:afterAutospacing="1"/>
              <w:rPr>
                <w:rFonts w:ascii="Cordia New" w:hAnsi="Cordia New" w:cs="Cordia New"/>
                <w:color w:val="283C46"/>
              </w:rPr>
            </w:pP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F699C" w:rsidRPr="008E2D5D" w:rsidRDefault="000742BB" w:rsidP="000742BB">
            <w:pPr>
              <w:rPr>
                <w:rFonts w:ascii="Cordia New" w:hAnsi="Cordia New" w:cs="Cordia New"/>
              </w:rPr>
            </w:pPr>
            <w:r w:rsidRPr="008E2D5D">
              <w:rPr>
                <w:rFonts w:ascii="Cordia New" w:hAnsi="Cordia New" w:cs="Cordia New" w:hint="cs"/>
                <w:color w:val="283C46"/>
              </w:rPr>
              <w:br/>
            </w:r>
            <w:r w:rsidRPr="008E2D5D">
              <w:rPr>
                <w:rFonts w:ascii="Cordia New" w:hAnsi="Cordia New" w:cs="Cordia New" w:hint="cs"/>
                <w:color w:val="283C46"/>
              </w:rPr>
              <w:br/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742BB" w:rsidRPr="008E2D5D" w:rsidRDefault="000742BB" w:rsidP="00B030BE">
            <w:pPr>
              <w:rPr>
                <w:rFonts w:ascii="Cordia New" w:hAnsi="Cordia New" w:cs="Cordia New"/>
              </w:rPr>
            </w:pPr>
          </w:p>
        </w:tc>
      </w:tr>
      <w:tr w:rsidR="00AF699C" w:rsidRPr="008E2D5D" w:rsidTr="000742BB">
        <w:trPr>
          <w:trHeight w:val="603"/>
        </w:trPr>
        <w:tc>
          <w:tcPr>
            <w:tcW w:w="2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742BB" w:rsidRPr="008E2D5D" w:rsidRDefault="000742BB" w:rsidP="00B030BE">
            <w:pPr>
              <w:pStyle w:val="Leiptekst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uppressAutoHyphens/>
              <w:spacing w:after="200" w:line="276" w:lineRule="auto"/>
              <w:rPr>
                <w:rStyle w:val="EimitnA"/>
                <w:rFonts w:ascii="Cordia New" w:hAnsi="Cordia New" w:cs="Cordia New"/>
                <w:b/>
                <w:lang w:val="fi-FI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F699C" w:rsidRPr="008E2D5D" w:rsidRDefault="00AF699C" w:rsidP="002438C4">
            <w:pPr>
              <w:shd w:val="clear" w:color="auto" w:fill="FFFFFF"/>
              <w:spacing w:before="72" w:after="100" w:afterAutospacing="1"/>
              <w:rPr>
                <w:rStyle w:val="EimitnA"/>
                <w:rFonts w:ascii="Cordia New" w:hAnsi="Cordia New" w:cs="Cordia New"/>
                <w:color w:val="283C46"/>
                <w:lang w:val="fi-FI"/>
              </w:rPr>
            </w:pP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F699C" w:rsidRPr="008E2D5D" w:rsidRDefault="000742BB" w:rsidP="000742BB">
            <w:pPr>
              <w:rPr>
                <w:rFonts w:ascii="Cordia New" w:hAnsi="Cordia New" w:cs="Cordia New"/>
              </w:rPr>
            </w:pPr>
            <w:r w:rsidRPr="008E2D5D">
              <w:rPr>
                <w:rFonts w:ascii="Cordia New" w:hAnsi="Cordia New" w:cs="Cordia New" w:hint="cs"/>
                <w:color w:val="283C46"/>
              </w:rPr>
              <w:br/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F699C" w:rsidRPr="008E2D5D" w:rsidRDefault="00AF699C" w:rsidP="00B030BE">
            <w:pPr>
              <w:rPr>
                <w:rFonts w:ascii="Cordia New" w:hAnsi="Cordia New" w:cs="Cordia New"/>
                <w:color w:val="000000"/>
              </w:rPr>
            </w:pPr>
          </w:p>
        </w:tc>
      </w:tr>
      <w:tr w:rsidR="005B312D" w:rsidRPr="008E2D5D" w:rsidTr="000742BB">
        <w:trPr>
          <w:trHeight w:val="603"/>
        </w:trPr>
        <w:tc>
          <w:tcPr>
            <w:tcW w:w="2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B312D" w:rsidRPr="008E2D5D" w:rsidRDefault="005B312D" w:rsidP="005B312D">
            <w:pPr>
              <w:pStyle w:val="Leiptekst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uppressAutoHyphens/>
              <w:spacing w:after="200" w:line="276" w:lineRule="auto"/>
              <w:rPr>
                <w:rFonts w:ascii="Cordia New" w:hAnsi="Cordia New" w:cs="Cordia New"/>
                <w:color w:val="auto"/>
                <w:lang w:val="fi-FI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438C4" w:rsidRPr="008E2D5D" w:rsidRDefault="002438C4" w:rsidP="00B16C4B">
            <w:pPr>
              <w:shd w:val="clear" w:color="auto" w:fill="FFFFFF"/>
              <w:spacing w:before="72" w:after="100" w:afterAutospacing="1"/>
              <w:rPr>
                <w:rStyle w:val="Voimakas"/>
                <w:rFonts w:ascii="Cordia New" w:hAnsi="Cordia New" w:cs="Cordia New"/>
                <w:b w:val="0"/>
              </w:rPr>
            </w:pP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B312D" w:rsidRPr="008E2D5D" w:rsidRDefault="005B312D" w:rsidP="005B312D">
            <w:pPr>
              <w:rPr>
                <w:rFonts w:ascii="Cordia New" w:hAnsi="Cordia New" w:cs="Cordia New"/>
              </w:rPr>
            </w:pPr>
            <w:r w:rsidRPr="008E2D5D">
              <w:rPr>
                <w:rFonts w:ascii="Cordia New" w:hAnsi="Cordia New" w:cs="Cordia New" w:hint="cs"/>
                <w:color w:val="283C46"/>
              </w:rPr>
              <w:br/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B312D" w:rsidRPr="008E2D5D" w:rsidRDefault="005B312D" w:rsidP="005B312D">
            <w:pPr>
              <w:rPr>
                <w:rFonts w:ascii="Cordia New" w:hAnsi="Cordia New" w:cs="Cordia New"/>
              </w:rPr>
            </w:pPr>
          </w:p>
        </w:tc>
      </w:tr>
      <w:tr w:rsidR="00B72932" w:rsidRPr="008E2D5D" w:rsidTr="00EB63D0">
        <w:trPr>
          <w:trHeight w:val="1643"/>
        </w:trPr>
        <w:tc>
          <w:tcPr>
            <w:tcW w:w="2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72932" w:rsidRPr="008E2D5D" w:rsidRDefault="00B72932" w:rsidP="005B312D">
            <w:pPr>
              <w:pStyle w:val="Leiptekst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uppressAutoHyphens/>
              <w:spacing w:after="200" w:line="276" w:lineRule="auto"/>
              <w:rPr>
                <w:rFonts w:ascii="Cordia New" w:hAnsi="Cordia New" w:cs="Cordia New"/>
                <w:b/>
                <w:lang w:val="fi-FI"/>
              </w:rPr>
            </w:pPr>
            <w:r w:rsidRPr="008E2D5D">
              <w:rPr>
                <w:rFonts w:ascii="Cordia New" w:hAnsi="Cordia New" w:cs="Cordia New" w:hint="cs"/>
                <w:b/>
              </w:rPr>
              <w:t>Vakuutukset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72932" w:rsidRPr="00B16C4B" w:rsidRDefault="00B72932" w:rsidP="00EB63D0">
            <w:pPr>
              <w:rPr>
                <w:rStyle w:val="Voimakas"/>
                <w:rFonts w:ascii="Cordia New" w:hAnsi="Cordia New" w:cs="Cordia New"/>
                <w:b w:val="0"/>
                <w:bCs w:val="0"/>
                <w:color w:val="000000"/>
                <w:shd w:val="clear" w:color="auto" w:fill="FFFFFF"/>
              </w:rPr>
            </w:pPr>
            <w:r w:rsidRPr="008E2D5D">
              <w:rPr>
                <w:rFonts w:ascii="Cordia New" w:hAnsi="Cordia New" w:cs="Cordia New" w:hint="cs"/>
                <w:color w:val="000000"/>
                <w:shd w:val="clear" w:color="auto" w:fill="FFFFFF"/>
              </w:rPr>
              <w:t>Helsingin kaupungin vakuutu</w:t>
            </w:r>
            <w:r w:rsidR="00B16C4B">
              <w:rPr>
                <w:rFonts w:ascii="Cordia New" w:hAnsi="Cordia New" w:cs="Cordia New"/>
                <w:color w:val="000000"/>
                <w:shd w:val="clear" w:color="auto" w:fill="FFFFFF"/>
              </w:rPr>
              <w:t xml:space="preserve">s opiskelijalle kattaa matkan julkisella liikennevälineellä julkisen puolen terveyskeskukseen. Maksa itse ensin tapaaminen ja kulut. Säilytä kuitit. Pyydä opintosihteeriltä esitäytetty vakuutuslomake ja täytä se. Koulu ei korvaa taksimatkaa yksityiselle lääkäriasemalle. </w:t>
            </w:r>
            <w:r w:rsidRPr="008E2D5D">
              <w:rPr>
                <w:rFonts w:ascii="Cordia New" w:hAnsi="Cordia New" w:cs="Cordia New" w:hint="cs"/>
                <w:color w:val="000000"/>
                <w:shd w:val="clear" w:color="auto" w:fill="FFFFFF"/>
              </w:rPr>
              <w:t xml:space="preserve"> 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02D0A" w:rsidRPr="008E2D5D" w:rsidRDefault="00102D0A" w:rsidP="005B312D">
            <w:pPr>
              <w:rPr>
                <w:rFonts w:ascii="Cordia New" w:hAnsi="Cordia New" w:cs="Cordia New"/>
                <w:color w:val="283C46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D464C" w:rsidRPr="008E2D5D" w:rsidRDefault="008D464C" w:rsidP="005B312D">
            <w:pPr>
              <w:rPr>
                <w:rFonts w:ascii="Cordia New" w:hAnsi="Cordia New" w:cs="Cordia New"/>
              </w:rPr>
            </w:pPr>
          </w:p>
        </w:tc>
      </w:tr>
    </w:tbl>
    <w:p w:rsidR="00AF699C" w:rsidRPr="008E2D5D" w:rsidRDefault="00AF699C" w:rsidP="00B72932">
      <w:pPr>
        <w:pStyle w:val="Normaali1"/>
        <w:widowControl w:val="0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9240"/>
        </w:tabs>
        <w:rPr>
          <w:rFonts w:ascii="Cordia New" w:hAnsi="Cordia New" w:cs="Cordia New"/>
          <w:sz w:val="24"/>
          <w:szCs w:val="24"/>
          <w:lang w:val="fi-FI"/>
        </w:rPr>
      </w:pPr>
    </w:p>
    <w:tbl>
      <w:tblPr>
        <w:tblW w:w="10065" w:type="dxa"/>
        <w:tblInd w:w="324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2977"/>
        <w:gridCol w:w="2364"/>
        <w:gridCol w:w="2030"/>
        <w:gridCol w:w="2694"/>
      </w:tblGrid>
      <w:tr w:rsidR="0053459E" w:rsidRPr="008E2D5D" w:rsidTr="00661898">
        <w:trPr>
          <w:trHeight w:val="512"/>
        </w:trPr>
        <w:tc>
          <w:tcPr>
            <w:tcW w:w="100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3459E" w:rsidRPr="008E2D5D" w:rsidRDefault="00661898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Style w:val="EimitnA"/>
                <w:rFonts w:ascii="Cordia New" w:eastAsia="Arial" w:hAnsi="Cordia New" w:cs="Cordia New"/>
                <w:b/>
                <w:bCs/>
                <w:sz w:val="24"/>
                <w:szCs w:val="24"/>
                <w:lang w:val="fi-FI"/>
              </w:rPr>
            </w:pPr>
            <w:r w:rsidRPr="008E2D5D">
              <w:rPr>
                <w:rStyle w:val="EimitnA"/>
                <w:rFonts w:ascii="Cordia New" w:hAnsi="Cordia New" w:cs="Cordia New" w:hint="cs"/>
                <w:b/>
                <w:bCs/>
                <w:sz w:val="24"/>
                <w:szCs w:val="24"/>
                <w:lang w:val="fi-FI"/>
              </w:rPr>
              <w:t>Hallinto</w:t>
            </w:r>
            <w:r w:rsidR="00665F22" w:rsidRPr="008E2D5D">
              <w:rPr>
                <w:rStyle w:val="EimitnA"/>
                <w:rFonts w:ascii="Cordia New" w:hAnsi="Cordia New" w:cs="Cordia New" w:hint="cs"/>
                <w:b/>
                <w:bCs/>
                <w:sz w:val="24"/>
                <w:szCs w:val="24"/>
                <w:lang w:val="fi-FI"/>
              </w:rPr>
              <w:t xml:space="preserve"> / </w:t>
            </w:r>
            <w:r w:rsidRPr="008E2D5D">
              <w:rPr>
                <w:rStyle w:val="EimitnA"/>
                <w:rFonts w:ascii="Cordia New" w:hAnsi="Cordia New" w:cs="Cordia New" w:hint="cs"/>
                <w:b/>
                <w:bCs/>
                <w:sz w:val="24"/>
                <w:szCs w:val="24"/>
                <w:lang w:val="fi-FI"/>
              </w:rPr>
              <w:t xml:space="preserve">Stadin ammattiopisto ja </w:t>
            </w:r>
            <w:r w:rsidR="00665F22" w:rsidRPr="008E2D5D">
              <w:rPr>
                <w:rStyle w:val="EimitnA"/>
                <w:rFonts w:ascii="Cordia New" w:hAnsi="Cordia New" w:cs="Cordia New" w:hint="cs"/>
                <w:b/>
                <w:bCs/>
                <w:sz w:val="24"/>
                <w:szCs w:val="24"/>
                <w:lang w:val="fi-FI"/>
              </w:rPr>
              <w:t>aikuisopisto / Av-viestintä</w:t>
            </w:r>
          </w:p>
          <w:p w:rsidR="0053459E" w:rsidRPr="008E2D5D" w:rsidRDefault="00665F22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  <w:r w:rsidRPr="008E2D5D">
              <w:rPr>
                <w:rStyle w:val="EimitnA"/>
                <w:rFonts w:ascii="Cordia New" w:hAnsi="Cordia New" w:cs="Cordia New" w:hint="cs"/>
                <w:b/>
                <w:bCs/>
                <w:sz w:val="24"/>
                <w:szCs w:val="24"/>
                <w:lang w:val="es-ES_tradnl"/>
              </w:rPr>
              <w:t>Muotoilijankatu 3, 00560 Helsinki</w:t>
            </w:r>
            <w:r w:rsidR="00B15A17" w:rsidRPr="008E2D5D">
              <w:rPr>
                <w:rStyle w:val="EimitnA"/>
                <w:rFonts w:ascii="Cordia New" w:hAnsi="Cordia New" w:cs="Cordia New" w:hint="cs"/>
                <w:b/>
                <w:bCs/>
                <w:sz w:val="24"/>
                <w:szCs w:val="24"/>
                <w:lang w:val="es-ES_tradnl"/>
              </w:rPr>
              <w:t xml:space="preserve"> (Heinäkuussa ** lomalla)</w:t>
            </w:r>
          </w:p>
        </w:tc>
      </w:tr>
      <w:tr w:rsidR="0053459E" w:rsidRPr="008E2D5D" w:rsidTr="00971F23">
        <w:trPr>
          <w:trHeight w:val="233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3459E" w:rsidRPr="008E2D5D" w:rsidRDefault="00665F22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b/>
                <w:sz w:val="24"/>
                <w:szCs w:val="24"/>
              </w:rPr>
            </w:pPr>
            <w:r w:rsidRPr="008E2D5D">
              <w:rPr>
                <w:rStyle w:val="EimitnA"/>
                <w:rFonts w:ascii="Cordia New" w:hAnsi="Cordia New" w:cs="Cordia New" w:hint="cs"/>
                <w:b/>
                <w:sz w:val="24"/>
                <w:szCs w:val="24"/>
                <w:lang w:val="es-ES_tradnl"/>
              </w:rPr>
              <w:t>Tehtävä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3459E" w:rsidRPr="008E2D5D" w:rsidRDefault="00665F22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b/>
                <w:sz w:val="24"/>
                <w:szCs w:val="24"/>
              </w:rPr>
            </w:pPr>
            <w:r w:rsidRPr="008E2D5D">
              <w:rPr>
                <w:rStyle w:val="EimitnA"/>
                <w:rFonts w:ascii="Cordia New" w:hAnsi="Cordia New" w:cs="Cordia New" w:hint="cs"/>
                <w:b/>
                <w:sz w:val="24"/>
                <w:szCs w:val="24"/>
                <w:lang w:val="es-ES_tradnl"/>
              </w:rPr>
              <w:t>Nimi</w:t>
            </w:r>
          </w:p>
        </w:tc>
        <w:tc>
          <w:tcPr>
            <w:tcW w:w="2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3459E" w:rsidRPr="008E2D5D" w:rsidRDefault="00665F22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b/>
                <w:sz w:val="24"/>
                <w:szCs w:val="24"/>
              </w:rPr>
            </w:pPr>
            <w:r w:rsidRPr="008E2D5D">
              <w:rPr>
                <w:rStyle w:val="EimitnA"/>
                <w:rFonts w:ascii="Cordia New" w:hAnsi="Cordia New" w:cs="Cordia New" w:hint="cs"/>
                <w:b/>
                <w:sz w:val="24"/>
                <w:szCs w:val="24"/>
                <w:lang w:val="es-ES_tradnl"/>
              </w:rPr>
              <w:t>Puh.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3459E" w:rsidRPr="008E2D5D" w:rsidRDefault="00665F22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b/>
                <w:sz w:val="24"/>
                <w:szCs w:val="24"/>
              </w:rPr>
            </w:pPr>
            <w:r w:rsidRPr="008E2D5D">
              <w:rPr>
                <w:rStyle w:val="EimitnA"/>
                <w:rFonts w:ascii="Cordia New" w:hAnsi="Cordia New" w:cs="Cordia New" w:hint="cs"/>
                <w:b/>
                <w:sz w:val="24"/>
                <w:szCs w:val="24"/>
                <w:lang w:val="es-ES_tradnl"/>
              </w:rPr>
              <w:t xml:space="preserve">Sähköposti </w:t>
            </w:r>
          </w:p>
        </w:tc>
      </w:tr>
      <w:tr w:rsidR="0053459E" w:rsidRPr="008E2D5D" w:rsidTr="00971F23">
        <w:trPr>
          <w:trHeight w:val="233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3459E" w:rsidRPr="008E2D5D" w:rsidRDefault="00665F22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  <w:r w:rsidRPr="008E2D5D">
              <w:rPr>
                <w:rStyle w:val="EimitnA"/>
                <w:rFonts w:ascii="Cordia New" w:hAnsi="Cordia New" w:cs="Cordia New" w:hint="cs"/>
                <w:sz w:val="24"/>
                <w:szCs w:val="24"/>
                <w:lang w:val="es-ES_tradnl"/>
              </w:rPr>
              <w:t xml:space="preserve">Hälytyskeskus 24h Palmia 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3459E" w:rsidRPr="008E2D5D" w:rsidRDefault="00665F22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  <w:r w:rsidRPr="008E2D5D">
              <w:rPr>
                <w:rStyle w:val="EimitnA"/>
                <w:rFonts w:ascii="Cordia New" w:hAnsi="Cordia New" w:cs="Cordia New" w:hint="cs"/>
                <w:sz w:val="24"/>
                <w:szCs w:val="24"/>
                <w:lang w:val="es-ES_tradnl"/>
              </w:rPr>
              <w:t>maksullinen</w:t>
            </w:r>
          </w:p>
        </w:tc>
        <w:tc>
          <w:tcPr>
            <w:tcW w:w="2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3459E" w:rsidRPr="008E2D5D" w:rsidRDefault="00665F22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  <w:r w:rsidRPr="008E2D5D">
              <w:rPr>
                <w:rStyle w:val="EimitnA"/>
                <w:rFonts w:ascii="Cordia New" w:hAnsi="Cordia New" w:cs="Cordia New" w:hint="cs"/>
                <w:sz w:val="24"/>
                <w:szCs w:val="24"/>
                <w:lang w:val="es-ES_tradnl"/>
              </w:rPr>
              <w:t>03032211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3459E" w:rsidRPr="008E2D5D" w:rsidRDefault="00665F22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  <w:r w:rsidRPr="008E2D5D">
              <w:rPr>
                <w:rStyle w:val="EimitnA"/>
                <w:rFonts w:ascii="Cordia New" w:hAnsi="Cordia New" w:cs="Cordia New" w:hint="cs"/>
                <w:sz w:val="24"/>
                <w:szCs w:val="24"/>
                <w:lang w:val="es-ES_tradnl"/>
              </w:rPr>
              <w:t>-</w:t>
            </w:r>
          </w:p>
        </w:tc>
      </w:tr>
      <w:tr w:rsidR="0053459E" w:rsidRPr="008E2D5D" w:rsidTr="00971F23">
        <w:trPr>
          <w:trHeight w:val="453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3459E" w:rsidRPr="008E2D5D" w:rsidRDefault="00665F22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  <w:r w:rsidRPr="008E2D5D">
              <w:rPr>
                <w:rStyle w:val="EimitnA"/>
                <w:rFonts w:ascii="Cordia New" w:hAnsi="Cordia New" w:cs="Cordia New" w:hint="cs"/>
                <w:sz w:val="24"/>
                <w:szCs w:val="24"/>
                <w:lang w:val="es-ES_tradnl"/>
              </w:rPr>
              <w:t>Kiinteistö päivystys 24h Palmia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3459E" w:rsidRPr="008E2D5D" w:rsidRDefault="00665F22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  <w:r w:rsidRPr="008E2D5D">
              <w:rPr>
                <w:rStyle w:val="EimitnA"/>
                <w:rFonts w:ascii="Cordia New" w:hAnsi="Cordia New" w:cs="Cordia New" w:hint="cs"/>
                <w:sz w:val="24"/>
                <w:szCs w:val="24"/>
                <w:lang w:val="es-ES_tradnl"/>
              </w:rPr>
              <w:t>maksullinen</w:t>
            </w:r>
          </w:p>
        </w:tc>
        <w:tc>
          <w:tcPr>
            <w:tcW w:w="2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3459E" w:rsidRPr="008E2D5D" w:rsidRDefault="00665F22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  <w:r w:rsidRPr="008E2D5D">
              <w:rPr>
                <w:rStyle w:val="EimitnA"/>
                <w:rFonts w:ascii="Cordia New" w:hAnsi="Cordia New" w:cs="Cordia New" w:hint="cs"/>
                <w:sz w:val="24"/>
                <w:szCs w:val="24"/>
                <w:lang w:val="es-ES_tradnl"/>
              </w:rPr>
              <w:t>0985659406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3459E" w:rsidRPr="008E2D5D" w:rsidRDefault="00665F22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  <w:r w:rsidRPr="008E2D5D">
              <w:rPr>
                <w:rStyle w:val="EimitnA"/>
                <w:rFonts w:ascii="Cordia New" w:hAnsi="Cordia New" w:cs="Cordia New" w:hint="cs"/>
                <w:sz w:val="24"/>
                <w:szCs w:val="24"/>
                <w:lang w:val="es-ES_tradnl"/>
              </w:rPr>
              <w:t>-</w:t>
            </w:r>
          </w:p>
        </w:tc>
      </w:tr>
      <w:tr w:rsidR="0053459E" w:rsidRPr="008E2D5D" w:rsidTr="00971F23">
        <w:trPr>
          <w:trHeight w:val="233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3459E" w:rsidRPr="008E2D5D" w:rsidRDefault="00B15A17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  <w:r w:rsidRPr="008E2D5D">
              <w:rPr>
                <w:rStyle w:val="EimitnA"/>
                <w:rFonts w:ascii="Cordia New" w:hAnsi="Cordia New" w:cs="Cordia New" w:hint="cs"/>
                <w:sz w:val="24"/>
                <w:szCs w:val="24"/>
                <w:lang w:val="es-ES_tradnl"/>
              </w:rPr>
              <w:t>**</w:t>
            </w:r>
            <w:r w:rsidR="00665F22" w:rsidRPr="008E2D5D">
              <w:rPr>
                <w:rStyle w:val="EimitnA"/>
                <w:rFonts w:ascii="Cordia New" w:hAnsi="Cordia New" w:cs="Cordia New" w:hint="cs"/>
                <w:sz w:val="24"/>
                <w:szCs w:val="24"/>
                <w:lang w:val="es-ES_tradnl"/>
              </w:rPr>
              <w:t>Kouluisäntä ilta klo 14-18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3459E" w:rsidRPr="008E2D5D" w:rsidRDefault="0053459E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3459E" w:rsidRPr="008E2D5D" w:rsidRDefault="0053459E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3459E" w:rsidRPr="008E2D5D" w:rsidRDefault="0053459E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</w:p>
        </w:tc>
      </w:tr>
      <w:tr w:rsidR="0053459E" w:rsidRPr="008E2D5D" w:rsidTr="00971F23">
        <w:trPr>
          <w:trHeight w:val="453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3459E" w:rsidRPr="008E2D5D" w:rsidRDefault="00B15A17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Style w:val="EimitnA"/>
                <w:rFonts w:ascii="Cordia New" w:eastAsia="Arial" w:hAnsi="Cordia New" w:cs="Cordia New"/>
                <w:sz w:val="24"/>
                <w:szCs w:val="24"/>
                <w:lang w:val="fi-FI"/>
              </w:rPr>
            </w:pPr>
            <w:r w:rsidRPr="008E2D5D">
              <w:rPr>
                <w:rStyle w:val="EimitnA"/>
                <w:rFonts w:ascii="Cordia New" w:hAnsi="Cordia New" w:cs="Cordia New" w:hint="cs"/>
                <w:sz w:val="24"/>
                <w:szCs w:val="24"/>
                <w:lang w:val="fi-FI"/>
              </w:rPr>
              <w:t>**</w:t>
            </w:r>
            <w:r w:rsidR="00665F22" w:rsidRPr="008E2D5D">
              <w:rPr>
                <w:rStyle w:val="EimitnA"/>
                <w:rFonts w:ascii="Cordia New" w:hAnsi="Cordia New" w:cs="Cordia New" w:hint="cs"/>
                <w:sz w:val="24"/>
                <w:szCs w:val="24"/>
                <w:lang w:val="fi-FI"/>
              </w:rPr>
              <w:t>Kouluisäntä päivä klo 7-15</w:t>
            </w:r>
          </w:p>
          <w:p w:rsidR="0053459E" w:rsidRPr="008E2D5D" w:rsidRDefault="00665F22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  <w:lang w:val="fi-FI"/>
              </w:rPr>
            </w:pPr>
            <w:r w:rsidRPr="008E2D5D">
              <w:rPr>
                <w:rStyle w:val="EimitnA"/>
                <w:rFonts w:ascii="Cordia New" w:hAnsi="Cordia New" w:cs="Cordia New" w:hint="cs"/>
                <w:sz w:val="24"/>
                <w:szCs w:val="24"/>
                <w:lang w:val="fi-FI"/>
              </w:rPr>
              <w:t>(avaimet, paku, koodit)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3459E" w:rsidRPr="008E2D5D" w:rsidRDefault="0053459E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3459E" w:rsidRPr="008E2D5D" w:rsidRDefault="0053459E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3459E" w:rsidRPr="008E2D5D" w:rsidRDefault="0053459E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</w:p>
        </w:tc>
      </w:tr>
      <w:tr w:rsidR="0053459E" w:rsidRPr="008E2D5D" w:rsidTr="00971F23">
        <w:trPr>
          <w:trHeight w:val="453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3459E" w:rsidRPr="008E2D5D" w:rsidRDefault="00B15A17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  <w:r w:rsidRPr="008E2D5D">
              <w:rPr>
                <w:rStyle w:val="EimitnA"/>
                <w:rFonts w:ascii="Cordia New" w:hAnsi="Cordia New" w:cs="Cordia New" w:hint="cs"/>
                <w:sz w:val="24"/>
                <w:szCs w:val="24"/>
                <w:lang w:val="es-ES_tradnl"/>
              </w:rPr>
              <w:t>**</w:t>
            </w:r>
            <w:r w:rsidR="00665F22" w:rsidRPr="008E2D5D">
              <w:rPr>
                <w:rStyle w:val="EimitnA"/>
                <w:rFonts w:ascii="Cordia New" w:hAnsi="Cordia New" w:cs="Cordia New" w:hint="cs"/>
                <w:sz w:val="24"/>
                <w:szCs w:val="24"/>
                <w:lang w:val="es-ES_tradnl"/>
              </w:rPr>
              <w:t xml:space="preserve">Kalustomestari 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3459E" w:rsidRPr="008E2D5D" w:rsidRDefault="00B16C4B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  <w:r>
              <w:rPr>
                <w:rFonts w:ascii="Cordia New" w:hAnsi="Cordia New" w:cs="Cordia New"/>
                <w:sz w:val="24"/>
                <w:szCs w:val="24"/>
              </w:rPr>
              <w:t>Jukka Talikka</w:t>
            </w:r>
          </w:p>
        </w:tc>
        <w:tc>
          <w:tcPr>
            <w:tcW w:w="2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3459E" w:rsidRPr="008E2D5D" w:rsidRDefault="0053459E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3459E" w:rsidRPr="008E2D5D" w:rsidRDefault="0053459E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</w:p>
        </w:tc>
      </w:tr>
      <w:tr w:rsidR="00661898" w:rsidRPr="008E2D5D" w:rsidTr="00971F23">
        <w:trPr>
          <w:trHeight w:val="233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61898" w:rsidRPr="008E2D5D" w:rsidRDefault="00B15A17" w:rsidP="00661898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Style w:val="EimitnA"/>
                <w:rFonts w:ascii="Cordia New" w:hAnsi="Cordia New" w:cs="Cordia New"/>
                <w:sz w:val="24"/>
                <w:szCs w:val="24"/>
                <w:lang w:val="es-ES_tradnl"/>
              </w:rPr>
            </w:pPr>
            <w:r w:rsidRPr="008E2D5D">
              <w:rPr>
                <w:rFonts w:ascii="Cordia New" w:hAnsi="Cordia New" w:cs="Cordia New" w:hint="cs"/>
                <w:sz w:val="24"/>
                <w:szCs w:val="24"/>
              </w:rPr>
              <w:t>**</w:t>
            </w:r>
            <w:r w:rsidR="00661898" w:rsidRPr="008E2D5D">
              <w:rPr>
                <w:rFonts w:ascii="Cordia New" w:hAnsi="Cordia New" w:cs="Cordia New" w:hint="cs"/>
                <w:sz w:val="24"/>
                <w:szCs w:val="24"/>
              </w:rPr>
              <w:t>Kalustomestari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61898" w:rsidRPr="008E2D5D" w:rsidRDefault="00661898" w:rsidP="00661898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Style w:val="EimitnA"/>
                <w:rFonts w:ascii="Cordia New" w:hAnsi="Cordia New" w:cs="Cordia New"/>
                <w:sz w:val="24"/>
                <w:szCs w:val="24"/>
                <w:lang w:val="es-ES_tradnl"/>
              </w:rPr>
            </w:pPr>
          </w:p>
        </w:tc>
        <w:tc>
          <w:tcPr>
            <w:tcW w:w="2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61898" w:rsidRPr="008E2D5D" w:rsidRDefault="00661898" w:rsidP="00661898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Style w:val="EimitnA"/>
                <w:rFonts w:ascii="Cordia New" w:hAnsi="Cordia New" w:cs="Cordia New"/>
                <w:sz w:val="24"/>
                <w:szCs w:val="24"/>
                <w:lang w:val="es-ES_tradnl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61898" w:rsidRPr="008E2D5D" w:rsidRDefault="00661898" w:rsidP="00661898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Style w:val="EimitnA"/>
                <w:rFonts w:ascii="Cordia New" w:hAnsi="Cordia New" w:cs="Cordia New"/>
                <w:sz w:val="24"/>
                <w:szCs w:val="24"/>
                <w:lang w:val="es-ES_tradnl"/>
              </w:rPr>
            </w:pPr>
          </w:p>
        </w:tc>
      </w:tr>
      <w:tr w:rsidR="00661898" w:rsidRPr="008E2D5D" w:rsidTr="00971F23">
        <w:trPr>
          <w:trHeight w:val="233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61898" w:rsidRPr="008E2D5D" w:rsidRDefault="00B15A17" w:rsidP="00661898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Style w:val="EimitnA"/>
                <w:rFonts w:ascii="Cordia New" w:hAnsi="Cordia New" w:cs="Cordia New"/>
                <w:sz w:val="24"/>
                <w:szCs w:val="24"/>
                <w:lang w:val="es-ES_tradnl"/>
              </w:rPr>
            </w:pPr>
            <w:r w:rsidRPr="008E2D5D">
              <w:rPr>
                <w:rFonts w:ascii="Cordia New" w:hAnsi="Cordia New" w:cs="Cordia New" w:hint="cs"/>
                <w:sz w:val="24"/>
                <w:szCs w:val="24"/>
              </w:rPr>
              <w:t>**</w:t>
            </w:r>
            <w:r w:rsidR="00661898" w:rsidRPr="008E2D5D">
              <w:rPr>
                <w:rFonts w:ascii="Cordia New" w:hAnsi="Cordia New" w:cs="Cordia New" w:hint="cs"/>
                <w:sz w:val="24"/>
                <w:szCs w:val="24"/>
              </w:rPr>
              <w:t xml:space="preserve">Kalustomestari / sivari 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61898" w:rsidRPr="008E2D5D" w:rsidRDefault="00661898" w:rsidP="00661898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Style w:val="EimitnA"/>
                <w:rFonts w:ascii="Cordia New" w:hAnsi="Cordia New" w:cs="Cordia New"/>
                <w:sz w:val="24"/>
                <w:szCs w:val="24"/>
                <w:lang w:val="es-ES_tradnl"/>
              </w:rPr>
            </w:pPr>
          </w:p>
        </w:tc>
        <w:tc>
          <w:tcPr>
            <w:tcW w:w="2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61898" w:rsidRPr="008E2D5D" w:rsidRDefault="00661898" w:rsidP="00661898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Style w:val="EimitnA"/>
                <w:rFonts w:ascii="Cordia New" w:hAnsi="Cordia New" w:cs="Cordia New"/>
                <w:sz w:val="24"/>
                <w:szCs w:val="24"/>
                <w:lang w:val="es-ES_tradnl"/>
              </w:rPr>
            </w:pPr>
            <w:r w:rsidRPr="008E2D5D">
              <w:rPr>
                <w:rFonts w:ascii="Cordia New" w:hAnsi="Cordia New" w:cs="Cordia New" w:hint="cs"/>
                <w:sz w:val="24"/>
                <w:szCs w:val="24"/>
              </w:rPr>
              <w:t xml:space="preserve">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61898" w:rsidRPr="008E2D5D" w:rsidRDefault="00661898" w:rsidP="00661898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Style w:val="EimitnA"/>
                <w:rFonts w:ascii="Cordia New" w:hAnsi="Cordia New" w:cs="Cordia New"/>
                <w:sz w:val="24"/>
                <w:szCs w:val="24"/>
                <w:lang w:val="es-ES_tradnl"/>
              </w:rPr>
            </w:pPr>
          </w:p>
        </w:tc>
      </w:tr>
      <w:tr w:rsidR="00661898" w:rsidRPr="008E2D5D" w:rsidTr="00971F23">
        <w:trPr>
          <w:trHeight w:val="233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61898" w:rsidRPr="008E2D5D" w:rsidRDefault="00B15A17" w:rsidP="00661898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Style w:val="EimitnA"/>
                <w:rFonts w:ascii="Cordia New" w:hAnsi="Cordia New" w:cs="Cordia New"/>
                <w:sz w:val="24"/>
                <w:szCs w:val="24"/>
                <w:lang w:val="es-ES_tradnl"/>
              </w:rPr>
            </w:pPr>
            <w:r w:rsidRPr="008E2D5D">
              <w:rPr>
                <w:rFonts w:ascii="Cordia New" w:hAnsi="Cordia New" w:cs="Cordia New" w:hint="cs"/>
                <w:sz w:val="24"/>
                <w:szCs w:val="24"/>
              </w:rPr>
              <w:lastRenderedPageBreak/>
              <w:t>**</w:t>
            </w:r>
            <w:r w:rsidR="00661898" w:rsidRPr="008E2D5D">
              <w:rPr>
                <w:rFonts w:ascii="Cordia New" w:hAnsi="Cordia New" w:cs="Cordia New" w:hint="cs"/>
                <w:sz w:val="24"/>
                <w:szCs w:val="24"/>
              </w:rPr>
              <w:t>Kalustomestari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61898" w:rsidRPr="008E2D5D" w:rsidRDefault="00661898" w:rsidP="00661898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Style w:val="EimitnA"/>
                <w:rFonts w:ascii="Cordia New" w:hAnsi="Cordia New" w:cs="Cordia New"/>
                <w:sz w:val="24"/>
                <w:szCs w:val="24"/>
                <w:lang w:val="es-ES_tradnl"/>
              </w:rPr>
            </w:pPr>
            <w:r w:rsidRPr="008E2D5D">
              <w:rPr>
                <w:rFonts w:ascii="Cordia New" w:hAnsi="Cordia New" w:cs="Cordia New" w:hint="cs"/>
                <w:sz w:val="24"/>
                <w:szCs w:val="24"/>
              </w:rPr>
              <w:t xml:space="preserve">Jari-Pekka Karhu </w:t>
            </w:r>
          </w:p>
        </w:tc>
        <w:tc>
          <w:tcPr>
            <w:tcW w:w="2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61898" w:rsidRPr="008E2D5D" w:rsidRDefault="00661898" w:rsidP="00661898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Style w:val="EimitnA"/>
                <w:rFonts w:ascii="Cordia New" w:hAnsi="Cordia New" w:cs="Cordia New"/>
                <w:sz w:val="24"/>
                <w:szCs w:val="24"/>
                <w:lang w:val="es-ES_tradnl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61898" w:rsidRPr="008E2D5D" w:rsidRDefault="00661898" w:rsidP="00661898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Style w:val="EimitnA"/>
                <w:rFonts w:ascii="Cordia New" w:hAnsi="Cordia New" w:cs="Cordia New"/>
                <w:sz w:val="24"/>
                <w:szCs w:val="24"/>
                <w:lang w:val="es-ES_tradnl"/>
              </w:rPr>
            </w:pPr>
            <w:r w:rsidRPr="008E2D5D">
              <w:rPr>
                <w:rFonts w:ascii="Cordia New" w:hAnsi="Cordia New" w:cs="Cordia New" w:hint="cs"/>
                <w:sz w:val="24"/>
                <w:szCs w:val="24"/>
              </w:rPr>
              <w:t>jari-pekka.karhu@edu.hel.fi</w:t>
            </w:r>
          </w:p>
        </w:tc>
      </w:tr>
      <w:tr w:rsidR="00661898" w:rsidRPr="008E2D5D" w:rsidTr="00A60C7F">
        <w:trPr>
          <w:trHeight w:val="233"/>
        </w:trPr>
        <w:tc>
          <w:tcPr>
            <w:tcW w:w="100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61898" w:rsidRPr="008E2D5D" w:rsidRDefault="00661898" w:rsidP="00AF699C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Style w:val="EimitnA"/>
                <w:rFonts w:ascii="Cordia New" w:hAnsi="Cordia New" w:cs="Cordia New"/>
                <w:b/>
                <w:sz w:val="24"/>
                <w:szCs w:val="24"/>
                <w:lang w:val="fi-FI"/>
              </w:rPr>
            </w:pPr>
            <w:r w:rsidRPr="008E2D5D">
              <w:rPr>
                <w:rStyle w:val="EimitnA"/>
                <w:rFonts w:ascii="Cordia New" w:hAnsi="Cordia New" w:cs="Cordia New" w:hint="cs"/>
                <w:b/>
                <w:sz w:val="24"/>
                <w:szCs w:val="24"/>
                <w:lang w:val="fi-FI"/>
              </w:rPr>
              <w:t xml:space="preserve">Opettajat </w:t>
            </w:r>
            <w:r w:rsidR="00AF699C" w:rsidRPr="008E2D5D">
              <w:rPr>
                <w:rStyle w:val="EimitnA"/>
                <w:rFonts w:ascii="Cordia New" w:hAnsi="Cordia New" w:cs="Cordia New" w:hint="cs"/>
                <w:b/>
                <w:sz w:val="24"/>
                <w:szCs w:val="24"/>
                <w:lang w:val="fi-FI"/>
              </w:rPr>
              <w:t>/ Media-alan a</w:t>
            </w:r>
            <w:r w:rsidR="009814DB" w:rsidRPr="008E2D5D">
              <w:rPr>
                <w:rStyle w:val="EimitnA"/>
                <w:rFonts w:ascii="Cordia New" w:hAnsi="Cordia New" w:cs="Cordia New" w:hint="cs"/>
                <w:b/>
                <w:sz w:val="24"/>
                <w:szCs w:val="24"/>
                <w:lang w:val="fi-FI"/>
              </w:rPr>
              <w:t xml:space="preserve">mmattitutkinto </w:t>
            </w:r>
          </w:p>
        </w:tc>
      </w:tr>
      <w:tr w:rsidR="00661898" w:rsidRPr="008E2D5D" w:rsidTr="00971F23">
        <w:trPr>
          <w:trHeight w:val="233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61898" w:rsidRPr="008E2D5D" w:rsidRDefault="00661898" w:rsidP="00661898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Style w:val="EimitnA"/>
                <w:rFonts w:ascii="Cordia New" w:hAnsi="Cordia New" w:cs="Cordia New"/>
                <w:sz w:val="24"/>
                <w:szCs w:val="24"/>
                <w:lang w:val="es-ES_tradnl"/>
              </w:rPr>
            </w:pPr>
            <w:r w:rsidRPr="008E2D5D">
              <w:rPr>
                <w:rStyle w:val="EimitnA"/>
                <w:rFonts w:ascii="Cordia New" w:hAnsi="Cordia New" w:cs="Cordia New" w:hint="cs"/>
                <w:b/>
                <w:sz w:val="24"/>
                <w:szCs w:val="24"/>
                <w:lang w:val="es-ES_tradnl"/>
              </w:rPr>
              <w:t>Tehtävä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61898" w:rsidRPr="008E2D5D" w:rsidRDefault="00661898" w:rsidP="00661898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Style w:val="EimitnA"/>
                <w:rFonts w:ascii="Cordia New" w:hAnsi="Cordia New" w:cs="Cordia New"/>
                <w:sz w:val="24"/>
                <w:szCs w:val="24"/>
                <w:lang w:val="es-ES_tradnl"/>
              </w:rPr>
            </w:pPr>
            <w:r w:rsidRPr="008E2D5D">
              <w:rPr>
                <w:rStyle w:val="EimitnA"/>
                <w:rFonts w:ascii="Cordia New" w:hAnsi="Cordia New" w:cs="Cordia New" w:hint="cs"/>
                <w:b/>
                <w:sz w:val="24"/>
                <w:szCs w:val="24"/>
                <w:lang w:val="es-ES_tradnl"/>
              </w:rPr>
              <w:t>Nimi</w:t>
            </w:r>
          </w:p>
        </w:tc>
        <w:tc>
          <w:tcPr>
            <w:tcW w:w="2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61898" w:rsidRPr="008E2D5D" w:rsidRDefault="00661898" w:rsidP="00661898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Style w:val="EimitnA"/>
                <w:rFonts w:ascii="Cordia New" w:hAnsi="Cordia New" w:cs="Cordia New"/>
                <w:sz w:val="24"/>
                <w:szCs w:val="24"/>
                <w:lang w:val="es-ES_tradnl"/>
              </w:rPr>
            </w:pPr>
            <w:r w:rsidRPr="008E2D5D">
              <w:rPr>
                <w:rStyle w:val="EimitnA"/>
                <w:rFonts w:ascii="Cordia New" w:hAnsi="Cordia New" w:cs="Cordia New" w:hint="cs"/>
                <w:b/>
                <w:sz w:val="24"/>
                <w:szCs w:val="24"/>
                <w:lang w:val="es-ES_tradnl"/>
              </w:rPr>
              <w:t>Puh.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61898" w:rsidRPr="008E2D5D" w:rsidRDefault="00661898" w:rsidP="00661898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Style w:val="EimitnA"/>
                <w:rFonts w:ascii="Cordia New" w:hAnsi="Cordia New" w:cs="Cordia New"/>
                <w:sz w:val="24"/>
                <w:szCs w:val="24"/>
                <w:lang w:val="es-ES_tradnl"/>
              </w:rPr>
            </w:pPr>
            <w:r w:rsidRPr="008E2D5D">
              <w:rPr>
                <w:rStyle w:val="EimitnA"/>
                <w:rFonts w:ascii="Cordia New" w:hAnsi="Cordia New" w:cs="Cordia New" w:hint="cs"/>
                <w:b/>
                <w:sz w:val="24"/>
                <w:szCs w:val="24"/>
                <w:lang w:val="es-ES_tradnl"/>
              </w:rPr>
              <w:t xml:space="preserve">Sähköposti </w:t>
            </w:r>
          </w:p>
        </w:tc>
      </w:tr>
      <w:tr w:rsidR="0053459E" w:rsidRPr="008E2D5D" w:rsidTr="00971F23">
        <w:trPr>
          <w:trHeight w:val="233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3459E" w:rsidRPr="008E2D5D" w:rsidRDefault="00665F22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  <w:r w:rsidRPr="008E2D5D">
              <w:rPr>
                <w:rStyle w:val="EimitnA"/>
                <w:rFonts w:ascii="Cordia New" w:hAnsi="Cordia New" w:cs="Cordia New" w:hint="cs"/>
                <w:sz w:val="24"/>
                <w:szCs w:val="24"/>
                <w:lang w:val="es-ES_tradnl"/>
              </w:rPr>
              <w:t>Opettaja / ääni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3459E" w:rsidRPr="008E2D5D" w:rsidRDefault="0053459E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3459E" w:rsidRPr="008E2D5D" w:rsidRDefault="0053459E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3459E" w:rsidRPr="008E2D5D" w:rsidRDefault="0053459E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</w:p>
        </w:tc>
      </w:tr>
      <w:tr w:rsidR="0053459E" w:rsidRPr="008E2D5D" w:rsidTr="00971F23">
        <w:trPr>
          <w:trHeight w:val="233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3459E" w:rsidRPr="008E2D5D" w:rsidRDefault="00665F22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  <w:r w:rsidRPr="008E2D5D">
              <w:rPr>
                <w:rStyle w:val="EimitnA"/>
                <w:rFonts w:ascii="Cordia New" w:hAnsi="Cordia New" w:cs="Cordia New" w:hint="cs"/>
                <w:sz w:val="24"/>
                <w:szCs w:val="24"/>
                <w:lang w:val="es-ES_tradnl"/>
              </w:rPr>
              <w:t>Opettaja / kuvaus ja valaisu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3459E" w:rsidRPr="008E2D5D" w:rsidRDefault="0053459E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3459E" w:rsidRPr="008E2D5D" w:rsidRDefault="0053459E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3459E" w:rsidRPr="008E2D5D" w:rsidRDefault="0053459E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</w:p>
        </w:tc>
      </w:tr>
      <w:tr w:rsidR="0053459E" w:rsidRPr="008E2D5D" w:rsidTr="00971F23">
        <w:trPr>
          <w:trHeight w:val="453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3459E" w:rsidRPr="008E2D5D" w:rsidRDefault="00665F22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  <w:r w:rsidRPr="008E2D5D">
              <w:rPr>
                <w:rStyle w:val="EimitnA"/>
                <w:rFonts w:ascii="Cordia New" w:hAnsi="Cordia New" w:cs="Cordia New" w:hint="cs"/>
                <w:sz w:val="24"/>
                <w:szCs w:val="24"/>
                <w:lang w:val="es-ES_tradnl"/>
              </w:rPr>
              <w:t>Opettaja / käsikirjoitus ja tuotanto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3459E" w:rsidRPr="008E2D5D" w:rsidRDefault="00665F22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  <w:r w:rsidRPr="008E2D5D">
              <w:rPr>
                <w:rStyle w:val="EimitnA"/>
                <w:rFonts w:ascii="Cordia New" w:hAnsi="Cordia New" w:cs="Cordia New" w:hint="cs"/>
                <w:sz w:val="24"/>
                <w:szCs w:val="24"/>
                <w:lang w:val="es-ES_tradnl"/>
              </w:rPr>
              <w:t>Minna Väisänen</w:t>
            </w:r>
          </w:p>
        </w:tc>
        <w:tc>
          <w:tcPr>
            <w:tcW w:w="2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3459E" w:rsidRPr="008E2D5D" w:rsidRDefault="00665F22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  <w:r w:rsidRPr="008E2D5D">
              <w:rPr>
                <w:rStyle w:val="EimitnA"/>
                <w:rFonts w:ascii="Cordia New" w:hAnsi="Cordia New" w:cs="Cordia New" w:hint="cs"/>
                <w:sz w:val="24"/>
                <w:szCs w:val="24"/>
                <w:lang w:val="es-ES_tradnl"/>
              </w:rPr>
              <w:t>0503658189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3459E" w:rsidRPr="008E2D5D" w:rsidRDefault="00665F22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  <w:r w:rsidRPr="008E2D5D">
              <w:rPr>
                <w:rStyle w:val="EimitnA"/>
                <w:rFonts w:ascii="Cordia New" w:hAnsi="Cordia New" w:cs="Cordia New" w:hint="cs"/>
                <w:kern w:val="1"/>
                <w:sz w:val="24"/>
                <w:szCs w:val="24"/>
                <w:lang w:val="es-ES_tradnl"/>
              </w:rPr>
              <w:t>minna.vaisanen@edu.hel.fi</w:t>
            </w:r>
          </w:p>
        </w:tc>
      </w:tr>
      <w:tr w:rsidR="0053459E" w:rsidRPr="008E2D5D" w:rsidTr="00971F23">
        <w:trPr>
          <w:trHeight w:val="453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3459E" w:rsidRPr="008E2D5D" w:rsidRDefault="00665F22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  <w:r w:rsidRPr="008E2D5D">
              <w:rPr>
                <w:rStyle w:val="EimitnA"/>
                <w:rFonts w:ascii="Cordia New" w:hAnsi="Cordia New" w:cs="Cordia New" w:hint="cs"/>
                <w:sz w:val="24"/>
                <w:szCs w:val="24"/>
                <w:lang w:val="es-ES_tradnl"/>
              </w:rPr>
              <w:t>Opettaja / editointi ja valaisu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3459E" w:rsidRPr="008E2D5D" w:rsidRDefault="0053459E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3459E" w:rsidRPr="008E2D5D" w:rsidRDefault="0053459E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3459E" w:rsidRPr="008E2D5D" w:rsidRDefault="0053459E">
            <w:pPr>
              <w:pStyle w:val="Normaali1"/>
              <w:tabs>
                <w:tab w:val="left" w:pos="1304"/>
                <w:tab w:val="left" w:pos="2608"/>
                <w:tab w:val="left" w:pos="3912"/>
                <w:tab w:val="left" w:pos="5216"/>
                <w:tab w:val="left" w:pos="6520"/>
                <w:tab w:val="left" w:pos="7824"/>
                <w:tab w:val="left" w:pos="9128"/>
                <w:tab w:val="left" w:pos="9240"/>
              </w:tabs>
              <w:spacing w:after="0" w:line="240" w:lineRule="auto"/>
              <w:rPr>
                <w:rFonts w:ascii="Cordia New" w:hAnsi="Cordia New" w:cs="Cordia New"/>
                <w:sz w:val="24"/>
                <w:szCs w:val="24"/>
              </w:rPr>
            </w:pPr>
          </w:p>
        </w:tc>
      </w:tr>
    </w:tbl>
    <w:p w:rsidR="00971F23" w:rsidRPr="008E2D5D" w:rsidRDefault="00971F23" w:rsidP="00971F23">
      <w:pPr>
        <w:pStyle w:val="Normaali1"/>
        <w:widowControl w:val="0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9240"/>
        </w:tabs>
        <w:outlineLvl w:val="0"/>
        <w:rPr>
          <w:rFonts w:ascii="Cordia New" w:eastAsia="Arial" w:hAnsi="Cordia New" w:cs="Cordia New"/>
          <w:sz w:val="24"/>
          <w:szCs w:val="24"/>
        </w:rPr>
      </w:pPr>
    </w:p>
    <w:p w:rsidR="0053459E" w:rsidRPr="008E2D5D" w:rsidRDefault="00C47C2A" w:rsidP="00C47C2A">
      <w:pPr>
        <w:pStyle w:val="Normaali1"/>
        <w:widowControl w:val="0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9240"/>
        </w:tabs>
        <w:outlineLvl w:val="0"/>
        <w:rPr>
          <w:rStyle w:val="EimitnA"/>
          <w:rFonts w:ascii="Cordia New" w:eastAsia="Arial" w:hAnsi="Cordia New" w:cs="Cordia New"/>
          <w:b/>
          <w:bCs/>
          <w:sz w:val="24"/>
          <w:szCs w:val="24"/>
          <w:lang w:val="fi-FI"/>
        </w:rPr>
      </w:pPr>
      <w:r w:rsidRPr="008E2D5D">
        <w:rPr>
          <w:rStyle w:val="EimitnA"/>
          <w:rFonts w:ascii="Cordia New" w:hAnsi="Cordia New" w:cs="Cordia New" w:hint="cs"/>
          <w:b/>
          <w:bCs/>
          <w:sz w:val="24"/>
          <w:szCs w:val="24"/>
          <w:lang w:val="es-ES_tradnl"/>
        </w:rPr>
        <w:tab/>
      </w:r>
      <w:r w:rsidR="00665F22" w:rsidRPr="008E2D5D">
        <w:rPr>
          <w:rStyle w:val="EimitnA"/>
          <w:rFonts w:ascii="Cordia New" w:hAnsi="Cordia New" w:cs="Cordia New" w:hint="cs"/>
          <w:b/>
          <w:bCs/>
          <w:sz w:val="24"/>
          <w:szCs w:val="24"/>
          <w:lang w:val="fi-FI"/>
        </w:rPr>
        <w:t xml:space="preserve">Amerikkalaiset ammatinkuvaukset </w:t>
      </w:r>
      <w:hyperlink r:id="rId8" w:history="1">
        <w:r w:rsidR="00665F22" w:rsidRPr="008E2D5D">
          <w:rPr>
            <w:rStyle w:val="Hyperlink12"/>
            <w:rFonts w:ascii="Cordia New" w:hAnsi="Cordia New" w:cs="Cordia New" w:hint="cs"/>
            <w:sz w:val="24"/>
            <w:szCs w:val="24"/>
            <w:lang w:val="fi-FI"/>
          </w:rPr>
          <w:t>http://www.media-match.com/usa/media/jobtypes/job-descriptions.php</w:t>
        </w:r>
      </w:hyperlink>
    </w:p>
    <w:p w:rsidR="0053459E" w:rsidRPr="008E2D5D" w:rsidRDefault="00C47C2A" w:rsidP="00C47C2A">
      <w:pPr>
        <w:pStyle w:val="Normaali1"/>
        <w:widowControl w:val="0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9240"/>
        </w:tabs>
        <w:spacing w:line="240" w:lineRule="auto"/>
        <w:ind w:left="720"/>
        <w:rPr>
          <w:rStyle w:val="Hyperlink12"/>
          <w:rFonts w:ascii="Cordia New" w:hAnsi="Cordia New" w:cs="Cordia New"/>
          <w:sz w:val="24"/>
          <w:szCs w:val="24"/>
          <w:lang w:val="fi-FI"/>
        </w:rPr>
      </w:pPr>
      <w:r w:rsidRPr="008E2D5D">
        <w:rPr>
          <w:rStyle w:val="EimitnA"/>
          <w:rFonts w:ascii="Cordia New" w:hAnsi="Cordia New" w:cs="Cordia New" w:hint="cs"/>
          <w:b/>
          <w:sz w:val="24"/>
          <w:szCs w:val="24"/>
          <w:lang w:val="fi-FI"/>
        </w:rPr>
        <w:tab/>
      </w:r>
      <w:r w:rsidR="00665F22" w:rsidRPr="008E2D5D">
        <w:rPr>
          <w:rStyle w:val="EimitnA"/>
          <w:rFonts w:ascii="Cordia New" w:hAnsi="Cordia New" w:cs="Cordia New" w:hint="cs"/>
          <w:b/>
          <w:sz w:val="24"/>
          <w:szCs w:val="24"/>
          <w:lang w:val="fi-FI"/>
        </w:rPr>
        <w:t>Suomalaiset sovellettuna amerikkalaisista</w:t>
      </w:r>
      <w:r w:rsidRPr="008E2D5D">
        <w:rPr>
          <w:rFonts w:ascii="Cordia New" w:hAnsi="Cordia New" w:cs="Cordia New" w:hint="cs"/>
          <w:sz w:val="24"/>
          <w:szCs w:val="24"/>
          <w:lang w:val="fi-FI"/>
        </w:rPr>
        <w:t xml:space="preserve"> </w:t>
      </w:r>
      <w:hyperlink r:id="rId9" w:history="1">
        <w:r w:rsidR="002438C4" w:rsidRPr="008E2D5D">
          <w:rPr>
            <w:rStyle w:val="Hyperlinkki"/>
            <w:rFonts w:ascii="Cordia New" w:eastAsia="Arial" w:hAnsi="Cordia New" w:cs="Cordia New" w:hint="cs"/>
            <w:sz w:val="24"/>
            <w:szCs w:val="24"/>
            <w:u w:color="0000FF"/>
            <w:lang w:val="fi-FI"/>
          </w:rPr>
          <w:t>http://elokuvantaju.aalto.fi/oppimateriaali/tuotanto/artikkelit/toimenkuvat.jsp</w:t>
        </w:r>
      </w:hyperlink>
    </w:p>
    <w:p w:rsidR="002438C4" w:rsidRPr="008E2D5D" w:rsidRDefault="002438C4" w:rsidP="00C47C2A">
      <w:pPr>
        <w:pStyle w:val="Normaali1"/>
        <w:widowControl w:val="0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9240"/>
        </w:tabs>
        <w:spacing w:line="240" w:lineRule="auto"/>
        <w:ind w:left="720"/>
        <w:rPr>
          <w:rFonts w:ascii="Cordia New" w:hAnsi="Cordia New" w:cs="Cordia New"/>
          <w:color w:val="5B9BD5"/>
          <w:sz w:val="24"/>
          <w:szCs w:val="24"/>
          <w:lang w:val="fi-FI"/>
        </w:rPr>
      </w:pPr>
    </w:p>
    <w:p w:rsidR="002438C4" w:rsidRPr="008E2D5D" w:rsidRDefault="002438C4" w:rsidP="00C47C2A">
      <w:pPr>
        <w:pStyle w:val="Normaali1"/>
        <w:widowControl w:val="0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9240"/>
        </w:tabs>
        <w:spacing w:line="240" w:lineRule="auto"/>
        <w:ind w:left="720"/>
        <w:rPr>
          <w:rFonts w:ascii="Cordia New" w:hAnsi="Cordia New" w:cs="Cordia New"/>
          <w:color w:val="5B9BD5"/>
          <w:sz w:val="24"/>
          <w:szCs w:val="24"/>
          <w:lang w:val="fi-FI"/>
        </w:rPr>
      </w:pPr>
    </w:p>
    <w:p w:rsidR="002438C4" w:rsidRPr="008E2D5D" w:rsidRDefault="002438C4" w:rsidP="00C47C2A">
      <w:pPr>
        <w:pStyle w:val="Normaali1"/>
        <w:widowControl w:val="0"/>
        <w:tabs>
          <w:tab w:val="left" w:pos="1304"/>
          <w:tab w:val="left" w:pos="2608"/>
          <w:tab w:val="left" w:pos="3912"/>
          <w:tab w:val="left" w:pos="5216"/>
          <w:tab w:val="left" w:pos="6520"/>
          <w:tab w:val="left" w:pos="7824"/>
          <w:tab w:val="left" w:pos="9128"/>
          <w:tab w:val="left" w:pos="9240"/>
        </w:tabs>
        <w:spacing w:line="240" w:lineRule="auto"/>
        <w:ind w:left="720"/>
        <w:rPr>
          <w:rFonts w:ascii="Cordia New" w:hAnsi="Cordia New" w:cs="Cordia New"/>
          <w:sz w:val="24"/>
          <w:szCs w:val="24"/>
          <w:lang w:val="fi-FI"/>
        </w:rPr>
      </w:pPr>
    </w:p>
    <w:sectPr w:rsidR="002438C4" w:rsidRPr="008E2D5D">
      <w:headerReference w:type="even" r:id="rId10"/>
      <w:headerReference w:type="default" r:id="rId11"/>
      <w:pgSz w:w="11900" w:h="16840"/>
      <w:pgMar w:top="1440" w:right="1080" w:bottom="1440" w:left="1080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B4695" w:rsidRDefault="006B4695">
      <w:r>
        <w:separator/>
      </w:r>
    </w:p>
  </w:endnote>
  <w:endnote w:type="continuationSeparator" w:id="0">
    <w:p w:rsidR="006B4695" w:rsidRDefault="006B46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stem Font Regular">
    <w:altName w:val="Times New Roman"/>
    <w:panose1 w:val="020B0604020202020204"/>
    <w:charset w:val="00"/>
    <w:family w:val="roman"/>
    <w:pitch w:val="default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B4695" w:rsidRDefault="006B4695">
      <w:r>
        <w:separator/>
      </w:r>
    </w:p>
  </w:footnote>
  <w:footnote w:type="continuationSeparator" w:id="0">
    <w:p w:rsidR="006B4695" w:rsidRDefault="006B469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B73DB" w:rsidRDefault="005B73DB">
    <w:pPr>
      <w:pStyle w:val="Normaali1"/>
      <w:tabs>
        <w:tab w:val="left" w:pos="1304"/>
        <w:tab w:val="left" w:pos="2608"/>
        <w:tab w:val="left" w:pos="3912"/>
        <w:tab w:val="left" w:pos="5216"/>
        <w:tab w:val="left" w:pos="6520"/>
        <w:tab w:val="left" w:pos="7824"/>
        <w:tab w:val="left" w:pos="9128"/>
        <w:tab w:val="left" w:pos="9240"/>
      </w:tabs>
      <w:jc w:val="center"/>
    </w:pPr>
    <w:r>
      <w:rPr>
        <w:rStyle w:val="EimitnA"/>
        <w:rFonts w:ascii="Helvetica" w:hAnsi="Helvetica"/>
        <w:b/>
        <w:bCs/>
        <w:sz w:val="32"/>
        <w:szCs w:val="32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B73DB" w:rsidRPr="00B16C4B" w:rsidRDefault="00B16C4B">
    <w:pPr>
      <w:pStyle w:val="Normaali1"/>
      <w:tabs>
        <w:tab w:val="left" w:pos="1304"/>
        <w:tab w:val="left" w:pos="2608"/>
        <w:tab w:val="left" w:pos="3912"/>
        <w:tab w:val="left" w:pos="5216"/>
        <w:tab w:val="left" w:pos="6520"/>
        <w:tab w:val="left" w:pos="7824"/>
        <w:tab w:val="left" w:pos="9128"/>
        <w:tab w:val="left" w:pos="9240"/>
      </w:tabs>
      <w:jc w:val="center"/>
      <w:rPr>
        <w:rFonts w:ascii="Cordia New" w:hAnsi="Cordia New" w:cs="Cordia New"/>
        <w:sz w:val="40"/>
        <w:szCs w:val="40"/>
        <w:lang w:val="fi-FI"/>
      </w:rPr>
    </w:pPr>
    <w:r w:rsidRPr="00B16C4B">
      <w:rPr>
        <w:rStyle w:val="EimitnA"/>
        <w:rFonts w:ascii="Cordia New" w:hAnsi="Cordia New" w:cs="Cordia New"/>
        <w:b/>
        <w:bCs/>
        <w:sz w:val="40"/>
        <w:szCs w:val="40"/>
        <w:lang w:val="fi-FI"/>
      </w:rPr>
      <w:t>Elokuvan nimi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6517526"/>
    <w:multiLevelType w:val="multilevel"/>
    <w:tmpl w:val="FC32A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42167D95"/>
    <w:multiLevelType w:val="multilevel"/>
    <w:tmpl w:val="2E7CB3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attachedTemplate r:id="rId1"/>
  <w:defaultTabStop w:val="720"/>
  <w:autoHyphenation/>
  <w:hyphenationZone w:val="425"/>
  <w:evenAndOddHeader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4044"/>
    <w:rsid w:val="0003038A"/>
    <w:rsid w:val="000358D3"/>
    <w:rsid w:val="000365C1"/>
    <w:rsid w:val="00052F7A"/>
    <w:rsid w:val="000554A3"/>
    <w:rsid w:val="00057C17"/>
    <w:rsid w:val="00060715"/>
    <w:rsid w:val="000742BB"/>
    <w:rsid w:val="000A3687"/>
    <w:rsid w:val="000A7B43"/>
    <w:rsid w:val="000B5F6C"/>
    <w:rsid w:val="000B64D5"/>
    <w:rsid w:val="000C0A1D"/>
    <w:rsid w:val="000C0CE4"/>
    <w:rsid w:val="000C4F2A"/>
    <w:rsid w:val="001023A1"/>
    <w:rsid w:val="00102D0A"/>
    <w:rsid w:val="0012549B"/>
    <w:rsid w:val="0015118F"/>
    <w:rsid w:val="0016674B"/>
    <w:rsid w:val="00173DC0"/>
    <w:rsid w:val="001756FB"/>
    <w:rsid w:val="00182549"/>
    <w:rsid w:val="001865C3"/>
    <w:rsid w:val="00194F4F"/>
    <w:rsid w:val="0019610A"/>
    <w:rsid w:val="001B36ED"/>
    <w:rsid w:val="001C0879"/>
    <w:rsid w:val="001C18CC"/>
    <w:rsid w:val="001E5F34"/>
    <w:rsid w:val="001F1CBB"/>
    <w:rsid w:val="001F5D61"/>
    <w:rsid w:val="001F62F8"/>
    <w:rsid w:val="00202BB7"/>
    <w:rsid w:val="00207ED5"/>
    <w:rsid w:val="0024298E"/>
    <w:rsid w:val="002438C4"/>
    <w:rsid w:val="00246123"/>
    <w:rsid w:val="00251403"/>
    <w:rsid w:val="002528DD"/>
    <w:rsid w:val="00253002"/>
    <w:rsid w:val="002A09D2"/>
    <w:rsid w:val="002A1F5C"/>
    <w:rsid w:val="002B5B3A"/>
    <w:rsid w:val="002B7DC0"/>
    <w:rsid w:val="002C4560"/>
    <w:rsid w:val="002D1547"/>
    <w:rsid w:val="002F5F6E"/>
    <w:rsid w:val="00302C65"/>
    <w:rsid w:val="003155A2"/>
    <w:rsid w:val="00323A0A"/>
    <w:rsid w:val="00326A7D"/>
    <w:rsid w:val="00326FCB"/>
    <w:rsid w:val="00327043"/>
    <w:rsid w:val="00354526"/>
    <w:rsid w:val="00357FCC"/>
    <w:rsid w:val="003649C0"/>
    <w:rsid w:val="00373ED2"/>
    <w:rsid w:val="00380501"/>
    <w:rsid w:val="00392671"/>
    <w:rsid w:val="003D7C0D"/>
    <w:rsid w:val="003E26D6"/>
    <w:rsid w:val="003E32EB"/>
    <w:rsid w:val="003F05E5"/>
    <w:rsid w:val="00431A9F"/>
    <w:rsid w:val="004528BA"/>
    <w:rsid w:val="004611DD"/>
    <w:rsid w:val="00486CE2"/>
    <w:rsid w:val="004A2762"/>
    <w:rsid w:val="004B4D51"/>
    <w:rsid w:val="004E03A6"/>
    <w:rsid w:val="004F16C6"/>
    <w:rsid w:val="004F5715"/>
    <w:rsid w:val="005005FC"/>
    <w:rsid w:val="00501A33"/>
    <w:rsid w:val="0051539E"/>
    <w:rsid w:val="0052370F"/>
    <w:rsid w:val="00531A76"/>
    <w:rsid w:val="0053459E"/>
    <w:rsid w:val="00564DC4"/>
    <w:rsid w:val="005706EE"/>
    <w:rsid w:val="00592C29"/>
    <w:rsid w:val="00593F41"/>
    <w:rsid w:val="005B312D"/>
    <w:rsid w:val="005B73DB"/>
    <w:rsid w:val="005E56D7"/>
    <w:rsid w:val="005F7FC1"/>
    <w:rsid w:val="0060163F"/>
    <w:rsid w:val="00632186"/>
    <w:rsid w:val="00661898"/>
    <w:rsid w:val="00662815"/>
    <w:rsid w:val="00665F22"/>
    <w:rsid w:val="006708B5"/>
    <w:rsid w:val="006757B6"/>
    <w:rsid w:val="00685953"/>
    <w:rsid w:val="00685985"/>
    <w:rsid w:val="0069273D"/>
    <w:rsid w:val="006B4695"/>
    <w:rsid w:val="006C6E73"/>
    <w:rsid w:val="006E1FEC"/>
    <w:rsid w:val="006F22FF"/>
    <w:rsid w:val="006F5ACD"/>
    <w:rsid w:val="00703368"/>
    <w:rsid w:val="00704CD0"/>
    <w:rsid w:val="007536F0"/>
    <w:rsid w:val="007617DD"/>
    <w:rsid w:val="007810B7"/>
    <w:rsid w:val="00786A7A"/>
    <w:rsid w:val="00786B48"/>
    <w:rsid w:val="00787452"/>
    <w:rsid w:val="007C1869"/>
    <w:rsid w:val="007C42FC"/>
    <w:rsid w:val="007C57DD"/>
    <w:rsid w:val="007E6324"/>
    <w:rsid w:val="007F0838"/>
    <w:rsid w:val="00866587"/>
    <w:rsid w:val="008806AB"/>
    <w:rsid w:val="00882B56"/>
    <w:rsid w:val="008A7342"/>
    <w:rsid w:val="008B1770"/>
    <w:rsid w:val="008D1E6F"/>
    <w:rsid w:val="008D35D4"/>
    <w:rsid w:val="008D464C"/>
    <w:rsid w:val="008E0730"/>
    <w:rsid w:val="008E2D5D"/>
    <w:rsid w:val="00917A0F"/>
    <w:rsid w:val="00920B95"/>
    <w:rsid w:val="00932FDD"/>
    <w:rsid w:val="00946CA9"/>
    <w:rsid w:val="009475B4"/>
    <w:rsid w:val="0095413D"/>
    <w:rsid w:val="00964044"/>
    <w:rsid w:val="00966E31"/>
    <w:rsid w:val="00971F23"/>
    <w:rsid w:val="009778D5"/>
    <w:rsid w:val="009814DB"/>
    <w:rsid w:val="00983267"/>
    <w:rsid w:val="009A59BD"/>
    <w:rsid w:val="009E5EA4"/>
    <w:rsid w:val="009F4256"/>
    <w:rsid w:val="00A15465"/>
    <w:rsid w:val="00A21000"/>
    <w:rsid w:val="00A24EE7"/>
    <w:rsid w:val="00A27040"/>
    <w:rsid w:val="00A32ACE"/>
    <w:rsid w:val="00A41E54"/>
    <w:rsid w:val="00A43103"/>
    <w:rsid w:val="00A44C1E"/>
    <w:rsid w:val="00A56DA3"/>
    <w:rsid w:val="00A60C7F"/>
    <w:rsid w:val="00A7167C"/>
    <w:rsid w:val="00A76DCC"/>
    <w:rsid w:val="00AA20DD"/>
    <w:rsid w:val="00AA27CD"/>
    <w:rsid w:val="00AA5D2E"/>
    <w:rsid w:val="00AD0BF4"/>
    <w:rsid w:val="00AD554A"/>
    <w:rsid w:val="00AD60A6"/>
    <w:rsid w:val="00AF699C"/>
    <w:rsid w:val="00B030BE"/>
    <w:rsid w:val="00B06345"/>
    <w:rsid w:val="00B15A17"/>
    <w:rsid w:val="00B16C4B"/>
    <w:rsid w:val="00B2333D"/>
    <w:rsid w:val="00B37C66"/>
    <w:rsid w:val="00B47844"/>
    <w:rsid w:val="00B5670D"/>
    <w:rsid w:val="00B72932"/>
    <w:rsid w:val="00B769B7"/>
    <w:rsid w:val="00B86C50"/>
    <w:rsid w:val="00BB5AAB"/>
    <w:rsid w:val="00BC627C"/>
    <w:rsid w:val="00BD6519"/>
    <w:rsid w:val="00BF1EC5"/>
    <w:rsid w:val="00BF3193"/>
    <w:rsid w:val="00C02B93"/>
    <w:rsid w:val="00C03E1D"/>
    <w:rsid w:val="00C2481A"/>
    <w:rsid w:val="00C47C2A"/>
    <w:rsid w:val="00C72689"/>
    <w:rsid w:val="00C772F1"/>
    <w:rsid w:val="00CA0496"/>
    <w:rsid w:val="00CC5366"/>
    <w:rsid w:val="00CD7A16"/>
    <w:rsid w:val="00D00BA1"/>
    <w:rsid w:val="00D05524"/>
    <w:rsid w:val="00D13B2E"/>
    <w:rsid w:val="00D30100"/>
    <w:rsid w:val="00D42191"/>
    <w:rsid w:val="00D67ED1"/>
    <w:rsid w:val="00DA0AC9"/>
    <w:rsid w:val="00DB40A2"/>
    <w:rsid w:val="00DC4D35"/>
    <w:rsid w:val="00DE2DCD"/>
    <w:rsid w:val="00E02D5D"/>
    <w:rsid w:val="00E04411"/>
    <w:rsid w:val="00E06247"/>
    <w:rsid w:val="00E32983"/>
    <w:rsid w:val="00E339B0"/>
    <w:rsid w:val="00E628BD"/>
    <w:rsid w:val="00E65154"/>
    <w:rsid w:val="00E76567"/>
    <w:rsid w:val="00EB63D0"/>
    <w:rsid w:val="00EB7EB1"/>
    <w:rsid w:val="00EC4542"/>
    <w:rsid w:val="00ED5A43"/>
    <w:rsid w:val="00EE158C"/>
    <w:rsid w:val="00EE6642"/>
    <w:rsid w:val="00EF11BD"/>
    <w:rsid w:val="00EF7E3E"/>
    <w:rsid w:val="00F06DDC"/>
    <w:rsid w:val="00F25CD8"/>
    <w:rsid w:val="00F338FE"/>
    <w:rsid w:val="00F33C4C"/>
    <w:rsid w:val="00F36AC5"/>
    <w:rsid w:val="00F41B08"/>
    <w:rsid w:val="00F613B8"/>
    <w:rsid w:val="00F979D6"/>
    <w:rsid w:val="00FA69CD"/>
    <w:rsid w:val="00FA758A"/>
    <w:rsid w:val="00FB6A47"/>
    <w:rsid w:val="00FB7795"/>
    <w:rsid w:val="00FD0563"/>
    <w:rsid w:val="00FD15CB"/>
    <w:rsid w:val="00FF5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D6F0958-380B-DE4C-B3C1-FBAAA71C8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lang w:val="fi-FI" w:eastAsia="fi-F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rsid w:val="004611DD"/>
    <w:rPr>
      <w:rFonts w:eastAsia="Times New Roman"/>
      <w:sz w:val="24"/>
      <w:szCs w:val="24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styleId="Hyperlinkki">
    <w:name w:val="Hyperlink"/>
    <w:rPr>
      <w:u w:val="single"/>
    </w:rPr>
  </w:style>
  <w:style w:type="paragraph" w:customStyle="1" w:styleId="Normaali1">
    <w:name w:val="Normaali1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200" w:line="276" w:lineRule="auto"/>
    </w:pPr>
    <w:rPr>
      <w:rFonts w:ascii="System Font Regular" w:eastAsia="System Font Regular" w:hAnsi="System Font Regular" w:cs="System Font Regular"/>
      <w:color w:val="000000"/>
      <w:sz w:val="22"/>
      <w:szCs w:val="22"/>
      <w:u w:color="000000"/>
      <w:bdr w:val="nil"/>
      <w:lang w:val="es-ES_tradnl" w:eastAsia="en-US"/>
    </w:rPr>
  </w:style>
  <w:style w:type="character" w:customStyle="1" w:styleId="EimitnA">
    <w:name w:val="Ei mitään A"/>
    <w:rPr>
      <w:lang w:val="en-US"/>
    </w:rPr>
  </w:style>
  <w:style w:type="paragraph" w:customStyle="1" w:styleId="Yl-jaalaotsake">
    <w:name w:val="Ylä- ja alaotsake"/>
    <w:pPr>
      <w:pBdr>
        <w:top w:val="nil"/>
        <w:left w:val="nil"/>
        <w:bottom w:val="nil"/>
        <w:right w:val="nil"/>
        <w:between w:val="nil"/>
        <w:bar w:val="nil"/>
      </w:pBdr>
      <w:tabs>
        <w:tab w:val="right" w:pos="9020"/>
      </w:tabs>
    </w:pPr>
    <w:rPr>
      <w:rFonts w:ascii="Helvetica" w:eastAsia="Helvetica" w:hAnsi="Helvetica" w:cs="Helvetica"/>
      <w:color w:val="000000"/>
      <w:sz w:val="24"/>
      <w:szCs w:val="24"/>
      <w:bdr w:val="nil"/>
      <w:lang w:val="en-US" w:eastAsia="en-US"/>
    </w:rPr>
  </w:style>
  <w:style w:type="paragraph" w:customStyle="1" w:styleId="Leipteksti1">
    <w:name w:val="Leipäteksti1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Times New Roman"/>
      <w:color w:val="000000"/>
      <w:sz w:val="24"/>
      <w:szCs w:val="24"/>
      <w:u w:color="000000"/>
      <w:bdr w:val="nil"/>
      <w:lang w:val="en-US" w:eastAsia="en-US"/>
    </w:rPr>
  </w:style>
  <w:style w:type="character" w:customStyle="1" w:styleId="Hyperlink0">
    <w:name w:val="Hyperlink.0"/>
    <w:rPr>
      <w:rFonts w:ascii="Arial" w:eastAsia="Arial" w:hAnsi="Arial" w:cs="Arial"/>
      <w:color w:val="0000FF"/>
      <w:kern w:val="1"/>
      <w:sz w:val="20"/>
      <w:szCs w:val="20"/>
      <w:u w:color="0000FF"/>
      <w:lang w:val="es-ES_tradnl"/>
    </w:rPr>
  </w:style>
  <w:style w:type="paragraph" w:customStyle="1" w:styleId="Normaali2">
    <w:name w:val="Normaali2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 Unicode MS"/>
      <w:color w:val="000000"/>
      <w:sz w:val="24"/>
      <w:szCs w:val="24"/>
      <w:u w:color="000000"/>
      <w:bdr w:val="nil"/>
      <w:lang w:val="en-US" w:eastAsia="en-US"/>
    </w:rPr>
  </w:style>
  <w:style w:type="character" w:customStyle="1" w:styleId="Hyperlink1">
    <w:name w:val="Hyperlink.1"/>
    <w:rPr>
      <w:rFonts w:ascii="Arial" w:eastAsia="Arial" w:hAnsi="Arial" w:cs="Arial"/>
      <w:color w:val="0000FF"/>
      <w:sz w:val="20"/>
      <w:szCs w:val="20"/>
      <w:u w:color="0000FF"/>
      <w:lang w:val="es-ES_tradnl"/>
    </w:rPr>
  </w:style>
  <w:style w:type="character" w:customStyle="1" w:styleId="Hyperlink2">
    <w:name w:val="Hyperlink.2"/>
    <w:rPr>
      <w:rFonts w:ascii="Arial" w:eastAsia="Arial" w:hAnsi="Arial" w:cs="Arial"/>
      <w:color w:val="0000FE"/>
      <w:sz w:val="20"/>
      <w:szCs w:val="20"/>
      <w:lang w:val="en-US"/>
    </w:rPr>
  </w:style>
  <w:style w:type="character" w:customStyle="1" w:styleId="Hyperlink3">
    <w:name w:val="Hyperlink.3"/>
    <w:rPr>
      <w:rFonts w:ascii="Arial" w:eastAsia="Arial" w:hAnsi="Arial" w:cs="Arial"/>
      <w:color w:val="0000FF"/>
      <w:sz w:val="20"/>
      <w:szCs w:val="20"/>
      <w:u w:color="0000FF"/>
      <w:lang w:val="en-US"/>
    </w:rPr>
  </w:style>
  <w:style w:type="paragraph" w:customStyle="1" w:styleId="LeiptekstiA">
    <w:name w:val="Leipäteksti A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Helvetica" w:hAnsi="Helvetica" w:cs="Helvetica"/>
      <w:color w:val="000000"/>
      <w:sz w:val="22"/>
      <w:szCs w:val="22"/>
      <w:u w:color="000000"/>
      <w:bdr w:val="nil"/>
      <w:lang w:val="en-US" w:eastAsia="en-US"/>
    </w:rPr>
  </w:style>
  <w:style w:type="character" w:customStyle="1" w:styleId="Hyperlink4">
    <w:name w:val="Hyperlink.4"/>
    <w:rPr>
      <w:rFonts w:ascii="Arial" w:eastAsia="Arial" w:hAnsi="Arial" w:cs="Arial"/>
      <w:sz w:val="20"/>
      <w:szCs w:val="20"/>
      <w:lang w:val="en-US"/>
    </w:rPr>
  </w:style>
  <w:style w:type="paragraph" w:customStyle="1" w:styleId="Oletus">
    <w:name w:val="Oletus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hAnsi="Helvetica" w:cs="Arial Unicode MS"/>
      <w:color w:val="000000"/>
      <w:sz w:val="22"/>
      <w:szCs w:val="22"/>
      <w:u w:color="000000"/>
      <w:bdr w:val="nil"/>
      <w:lang w:val="en-US" w:eastAsia="en-US"/>
    </w:rPr>
  </w:style>
  <w:style w:type="character" w:customStyle="1" w:styleId="Hyperlink5">
    <w:name w:val="Hyperlink.5"/>
    <w:rPr>
      <w:rFonts w:ascii="Arial" w:eastAsia="Arial" w:hAnsi="Arial" w:cs="Arial"/>
      <w:sz w:val="20"/>
      <w:szCs w:val="20"/>
      <w:u w:color="0000FF"/>
      <w:lang w:val="en-US"/>
    </w:rPr>
  </w:style>
  <w:style w:type="character" w:customStyle="1" w:styleId="Hyperlink6">
    <w:name w:val="Hyperlink.6"/>
    <w:rPr>
      <w:rFonts w:ascii="Arial" w:eastAsia="Arial" w:hAnsi="Arial" w:cs="Arial"/>
      <w:sz w:val="20"/>
      <w:szCs w:val="20"/>
      <w:u w:color="4185F4"/>
      <w:lang w:val="en-US"/>
    </w:rPr>
  </w:style>
  <w:style w:type="character" w:customStyle="1" w:styleId="Hyperlink7">
    <w:name w:val="Hyperlink.7"/>
    <w:rPr>
      <w:rFonts w:ascii="Arial" w:eastAsia="Arial" w:hAnsi="Arial" w:cs="Arial"/>
      <w:kern w:val="1"/>
      <w:sz w:val="20"/>
      <w:szCs w:val="20"/>
      <w:u w:color="0000FF"/>
      <w:lang w:val="en-US"/>
    </w:rPr>
  </w:style>
  <w:style w:type="character" w:customStyle="1" w:styleId="Linkki">
    <w:name w:val="Linkki"/>
    <w:rPr>
      <w:color w:val="0000FF"/>
      <w:u w:val="single" w:color="0000FF"/>
    </w:rPr>
  </w:style>
  <w:style w:type="character" w:customStyle="1" w:styleId="Hyperlink8">
    <w:name w:val="Hyperlink.8"/>
    <w:rPr>
      <w:color w:val="000000"/>
      <w:u w:val="none" w:color="0000FF"/>
    </w:rPr>
  </w:style>
  <w:style w:type="character" w:customStyle="1" w:styleId="Hyperlink9">
    <w:name w:val="Hyperlink.9"/>
    <w:rPr>
      <w:rFonts w:ascii="Arial" w:eastAsia="Arial" w:hAnsi="Arial" w:cs="Arial"/>
      <w:kern w:val="1"/>
      <w:sz w:val="20"/>
      <w:szCs w:val="20"/>
      <w:lang w:val="es-ES_tradnl"/>
    </w:rPr>
  </w:style>
  <w:style w:type="character" w:customStyle="1" w:styleId="Hyperlink10">
    <w:name w:val="Hyperlink.10"/>
    <w:rPr>
      <w:rFonts w:ascii="Arial" w:eastAsia="Arial" w:hAnsi="Arial" w:cs="Arial"/>
      <w:color w:val="0000FF"/>
      <w:kern w:val="1"/>
      <w:sz w:val="20"/>
      <w:szCs w:val="20"/>
      <w:u w:val="single" w:color="0000FF"/>
      <w:lang w:val="es-ES_tradnl"/>
    </w:rPr>
  </w:style>
  <w:style w:type="character" w:customStyle="1" w:styleId="Hyperlink11">
    <w:name w:val="Hyperlink.11"/>
    <w:rPr>
      <w:rFonts w:ascii="Arial" w:eastAsia="Arial" w:hAnsi="Arial" w:cs="Arial"/>
      <w:color w:val="0000FF"/>
      <w:sz w:val="18"/>
      <w:szCs w:val="18"/>
      <w:u w:val="single" w:color="0000FF"/>
      <w:lang w:val="es-ES_tradnl"/>
    </w:rPr>
  </w:style>
  <w:style w:type="paragraph" w:customStyle="1" w:styleId="Otsikko11">
    <w:name w:val="Otsikko 11"/>
    <w:pPr>
      <w:pBdr>
        <w:top w:val="nil"/>
        <w:left w:val="nil"/>
        <w:bottom w:val="nil"/>
        <w:right w:val="nil"/>
        <w:between w:val="nil"/>
        <w:bar w:val="nil"/>
      </w:pBdr>
      <w:spacing w:before="100" w:after="100"/>
      <w:outlineLvl w:val="0"/>
    </w:pPr>
    <w:rPr>
      <w:rFonts w:cs="Arial Unicode MS"/>
      <w:b/>
      <w:bCs/>
      <w:color w:val="000000"/>
      <w:kern w:val="36"/>
      <w:sz w:val="48"/>
      <w:szCs w:val="48"/>
      <w:u w:color="000000"/>
      <w:bdr w:val="nil"/>
      <w:lang w:val="en-US" w:eastAsia="en-US"/>
    </w:rPr>
  </w:style>
  <w:style w:type="character" w:customStyle="1" w:styleId="Hyperlink12">
    <w:name w:val="Hyperlink.12"/>
    <w:rPr>
      <w:rFonts w:ascii="Arial" w:eastAsia="Arial" w:hAnsi="Arial" w:cs="Arial"/>
      <w:color w:val="0000FF"/>
      <w:sz w:val="20"/>
      <w:szCs w:val="20"/>
      <w:u w:val="single" w:color="0000FF"/>
      <w:lang w:val="en-US"/>
    </w:rPr>
  </w:style>
  <w:style w:type="paragraph" w:styleId="Yltunniste">
    <w:name w:val="header"/>
    <w:basedOn w:val="Normaali"/>
    <w:link w:val="YltunnisteChar"/>
    <w:uiPriority w:val="99"/>
    <w:unhideWhenUsed/>
    <w:rsid w:val="00632186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513"/>
        <w:tab w:val="right" w:pos="9026"/>
      </w:tabs>
    </w:pPr>
    <w:rPr>
      <w:rFonts w:eastAsia="Arial Unicode MS"/>
      <w:bdr w:val="nil"/>
      <w:lang w:val="en-US" w:eastAsia="en-US"/>
    </w:rPr>
  </w:style>
  <w:style w:type="character" w:customStyle="1" w:styleId="YltunnisteChar">
    <w:name w:val="Ylätunniste Char"/>
    <w:link w:val="Yltunniste"/>
    <w:uiPriority w:val="99"/>
    <w:rsid w:val="00632186"/>
    <w:rPr>
      <w:sz w:val="24"/>
      <w:szCs w:val="24"/>
    </w:rPr>
  </w:style>
  <w:style w:type="paragraph" w:styleId="Alatunniste">
    <w:name w:val="footer"/>
    <w:basedOn w:val="Normaali"/>
    <w:link w:val="AlatunnisteChar"/>
    <w:uiPriority w:val="99"/>
    <w:unhideWhenUsed/>
    <w:rsid w:val="00632186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513"/>
        <w:tab w:val="right" w:pos="9026"/>
      </w:tabs>
    </w:pPr>
    <w:rPr>
      <w:rFonts w:eastAsia="Arial Unicode MS"/>
      <w:bdr w:val="nil"/>
      <w:lang w:val="en-US" w:eastAsia="en-US"/>
    </w:rPr>
  </w:style>
  <w:style w:type="character" w:customStyle="1" w:styleId="AlatunnisteChar">
    <w:name w:val="Alatunniste Char"/>
    <w:link w:val="Alatunniste"/>
    <w:uiPriority w:val="99"/>
    <w:rsid w:val="00632186"/>
    <w:rPr>
      <w:sz w:val="24"/>
      <w:szCs w:val="24"/>
    </w:rPr>
  </w:style>
  <w:style w:type="character" w:styleId="Voimakas">
    <w:name w:val="Strong"/>
    <w:uiPriority w:val="22"/>
    <w:qFormat/>
    <w:rsid w:val="000B64D5"/>
    <w:rPr>
      <w:b/>
      <w:bCs/>
    </w:rPr>
  </w:style>
  <w:style w:type="character" w:styleId="AvattuHyperlinkki">
    <w:name w:val="FollowedHyperlink"/>
    <w:uiPriority w:val="99"/>
    <w:semiHidden/>
    <w:unhideWhenUsed/>
    <w:rsid w:val="00C03E1D"/>
    <w:rPr>
      <w:color w:val="FF00FF"/>
      <w:u w:val="single"/>
    </w:rPr>
  </w:style>
  <w:style w:type="character" w:styleId="Ratkaisematonmaininta">
    <w:name w:val="Unresolved Mention"/>
    <w:uiPriority w:val="99"/>
    <w:semiHidden/>
    <w:unhideWhenUsed/>
    <w:rsid w:val="00A2100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690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8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25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84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85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61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0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0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2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56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56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5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89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1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19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04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54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96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89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0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05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5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91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edia-match.com/usa/media/jobtypes/job-descriptions.php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elokuvantaju.aalto.fi/oppimateriaali/tuotanto/artikkelit/toimenkuvat.jsp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innavaisanen/Desktop/tyoryhmalista_malli.dotx" TargetMode="Externa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9537F3E-3029-1641-9BFB-F3E2990633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tyoryhmalista_malli.dotx</Template>
  <TotalTime>0</TotalTime>
  <Pages>4</Pages>
  <Words>315</Words>
  <Characters>2552</Characters>
  <Application>Microsoft Office Word</Application>
  <DocSecurity>0</DocSecurity>
  <Lines>21</Lines>
  <Paragraphs>5</Paragraphs>
  <ScaleCrop>false</ScaleCrop>
  <HeadingPairs>
    <vt:vector size="4" baseType="variant">
      <vt:variant>
        <vt:lpstr>Otsikko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Opetusvirasto , Helsinki</Company>
  <LinksUpToDate>false</LinksUpToDate>
  <CharactersWithSpaces>2862</CharactersWithSpaces>
  <SharedDoc>false</SharedDoc>
  <HLinks>
    <vt:vector size="24" baseType="variant">
      <vt:variant>
        <vt:i4>7929959</vt:i4>
      </vt:variant>
      <vt:variant>
        <vt:i4>9</vt:i4>
      </vt:variant>
      <vt:variant>
        <vt:i4>0</vt:i4>
      </vt:variant>
      <vt:variant>
        <vt:i4>5</vt:i4>
      </vt:variant>
      <vt:variant>
        <vt:lpwstr>http://elokuvantaju.aalto.fi/oppimateriaali/tuotanto/artikkelit/toimenkuvat.jsp</vt:lpwstr>
      </vt:variant>
      <vt:variant>
        <vt:lpwstr/>
      </vt:variant>
      <vt:variant>
        <vt:i4>4063270</vt:i4>
      </vt:variant>
      <vt:variant>
        <vt:i4>6</vt:i4>
      </vt:variant>
      <vt:variant>
        <vt:i4>0</vt:i4>
      </vt:variant>
      <vt:variant>
        <vt:i4>5</vt:i4>
      </vt:variant>
      <vt:variant>
        <vt:lpwstr>http://www.media-match.com/usa/media/jobtypes/job-descriptions.php</vt:lpwstr>
      </vt:variant>
      <vt:variant>
        <vt:lpwstr/>
      </vt:variant>
      <vt:variant>
        <vt:i4>6815818</vt:i4>
      </vt:variant>
      <vt:variant>
        <vt:i4>3</vt:i4>
      </vt:variant>
      <vt:variant>
        <vt:i4>0</vt:i4>
      </vt:variant>
      <vt:variant>
        <vt:i4>5</vt:i4>
      </vt:variant>
      <vt:variant>
        <vt:lpwstr>mailto:tommi.rosnell@edu.hel.fi</vt:lpwstr>
      </vt:variant>
      <vt:variant>
        <vt:lpwstr/>
      </vt:variant>
      <vt:variant>
        <vt:i4>3342339</vt:i4>
      </vt:variant>
      <vt:variant>
        <vt:i4>0</vt:i4>
      </vt:variant>
      <vt:variant>
        <vt:i4>0</vt:i4>
      </vt:variant>
      <vt:variant>
        <vt:i4>5</vt:i4>
      </vt:variant>
      <vt:variant>
        <vt:lpwstr>mailto:minna.vaisanen@edu.hel.fi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cp:lastModifiedBy>Minna Väisänen</cp:lastModifiedBy>
  <cp:revision>1</cp:revision>
  <cp:lastPrinted>2017-09-27T16:14:00Z</cp:lastPrinted>
  <dcterms:created xsi:type="dcterms:W3CDTF">2020-04-01T14:06:00Z</dcterms:created>
  <dcterms:modified xsi:type="dcterms:W3CDTF">2020-04-01T14:06:00Z</dcterms:modified>
</cp:coreProperties>
</file>